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256EDA">
      <w:pPr>
        <w:rPr>
          <w:rFonts w:hint="eastAsia" w:asciiTheme="majorEastAsia" w:hAnsiTheme="majorEastAsia" w:eastAsiaTheme="majorEastAsia"/>
          <w:b/>
          <w:color w:val="000000"/>
          <w:sz w:val="44"/>
          <w:szCs w:val="44"/>
          <w:lang w:eastAsia="zh-CN"/>
        </w:rPr>
      </w:pPr>
    </w:p>
    <w:p w14:paraId="32E3BD35">
      <w:pPr>
        <w:ind w:firstLine="883" w:firstLineChars="200"/>
        <w:rPr>
          <w:rFonts w:hint="eastAsia" w:asciiTheme="majorEastAsia" w:hAnsiTheme="majorEastAsia" w:eastAsiaTheme="majorEastAsia"/>
          <w:b/>
          <w:color w:val="000000"/>
          <w:sz w:val="44"/>
          <w:szCs w:val="44"/>
          <w:lang w:eastAsia="zh-CN"/>
        </w:rPr>
      </w:pPr>
      <w:r>
        <w:rPr>
          <w:rFonts w:hint="eastAsia" w:asciiTheme="majorEastAsia" w:hAnsiTheme="majorEastAsia" w:eastAsiaTheme="majorEastAsia"/>
          <w:b/>
          <w:color w:val="000000"/>
          <w:sz w:val="44"/>
          <w:szCs w:val="44"/>
          <w:lang w:eastAsia="zh-CN"/>
        </w:rPr>
        <w:t>佛山三水粮食博馆、聚贤楼、</w:t>
      </w:r>
      <w:r>
        <w:rPr>
          <w:rFonts w:hint="eastAsia" w:asciiTheme="majorEastAsia" w:hAnsiTheme="majorEastAsia" w:eastAsiaTheme="majorEastAsia"/>
          <w:b/>
          <w:color w:val="000000"/>
          <w:sz w:val="44"/>
          <w:szCs w:val="44"/>
          <w:lang w:val="en-US" w:eastAsia="zh-Hans"/>
        </w:rPr>
        <w:t>卡玛生态园</w:t>
      </w:r>
      <w:r>
        <w:rPr>
          <w:rFonts w:hint="eastAsia" w:asciiTheme="majorEastAsia" w:hAnsiTheme="majorEastAsia" w:eastAsiaTheme="majorEastAsia"/>
          <w:b/>
          <w:color w:val="000000"/>
          <w:sz w:val="44"/>
          <w:szCs w:val="44"/>
          <w:lang w:eastAsia="zh-CN"/>
        </w:rPr>
        <w:t>一天</w:t>
      </w:r>
    </w:p>
    <w:p w14:paraId="46384885">
      <w:pPr>
        <w:tabs>
          <w:tab w:val="left" w:pos="2537"/>
        </w:tabs>
        <w:rPr>
          <w:rFonts w:hint="eastAsia" w:asciiTheme="majorEastAsia" w:hAnsiTheme="majorEastAsia" w:eastAsiaTheme="majorEastAsia"/>
          <w:b/>
          <w:color w:val="000000"/>
          <w:sz w:val="44"/>
          <w:szCs w:val="44"/>
          <w:lang w:eastAsia="zh-CN"/>
        </w:rPr>
      </w:pPr>
      <w:r>
        <w:drawing>
          <wp:inline distT="0" distB="0" distL="114300" distR="114300">
            <wp:extent cx="6451600" cy="2538730"/>
            <wp:effectExtent l="0" t="0" r="6350" b="139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F19A9">
      <w:pPr>
        <w:keepNext w:val="0"/>
        <w:keepLines w:val="0"/>
        <w:pageBreakBefore w:val="0"/>
        <w:tabs>
          <w:tab w:val="left" w:pos="253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 w14:paraId="042B723B">
      <w:pPr>
        <w:keepNext w:val="0"/>
        <w:keepLines w:val="0"/>
        <w:pageBreakBefore w:val="0"/>
        <w:widowControl w:val="0"/>
        <w:tabs>
          <w:tab w:val="left" w:pos="253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:</w:t>
      </w: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00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--</w:t>
      </w: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:</w:t>
      </w: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00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高明集中出发前往三水，</w:t>
      </w:r>
    </w:p>
    <w:p w14:paraId="378993B2">
      <w:pPr>
        <w:pStyle w:val="2"/>
        <w:jc w:val="both"/>
        <w:rPr>
          <w:rFonts w:hint="eastAsia"/>
          <w:lang w:val="en-US" w:eastAsia="zh-CN"/>
        </w:rPr>
      </w:pPr>
    </w:p>
    <w:p w14:paraId="007AAE6C">
      <w:pPr>
        <w:pStyle w:val="6"/>
        <w:keepNext w:val="0"/>
        <w:keepLines w:val="0"/>
        <w:pageBreakBefore w:val="0"/>
        <w:widowControl w:val="0"/>
        <w:tabs>
          <w:tab w:val="left" w:pos="431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1205" w:hanging="1205" w:hangingChars="500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10:00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－</w:t>
      </w:r>
      <w:r>
        <w:rPr>
          <w:rFonts w:hint="eastAsia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11: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游玩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粮食博物馆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>曾是60-90年代的大型粮食加工厂，现在改建成了粮食博物馆，展示粮食生产的历史。博物馆设有八大展区，通过还原场景和多媒体互动，让小朋友了解稻米的种植、加工、仓储过程。馆内还展示了粮票、交公粮的历史，非常适合带小朋友来了解农耕文化，珍惜粮食。另外，爷爷奶奶们来了一定会感触很深，他们会分享很多过去的往事。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展示白坭镇丰富的粮食文化。特别推荐“四无”粮仓，保存完好，非常震撼。展区内还有粮食加工器具和人偶模型，适合带孩子来参观，既有趣又具有教育意义‌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。</w:t>
      </w:r>
    </w:p>
    <w:p w14:paraId="3F432B0E">
      <w:pPr>
        <w:pStyle w:val="6"/>
        <w:keepNext w:val="0"/>
        <w:keepLines w:val="0"/>
        <w:pageBreakBefore w:val="0"/>
        <w:widowControl w:val="0"/>
        <w:tabs>
          <w:tab w:val="left" w:pos="431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1205" w:hanging="1205" w:hangingChars="500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</w:p>
    <w:p w14:paraId="1273B3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1687" w:hanging="1687" w:hangingChars="700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11:00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-1</w:t>
      </w: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2:3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0后游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>西江边红色楼阁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－－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>聚贤楼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>从顶部可以俯瞰西江美景，特别适合喜欢拍风景的朋友们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>是以沙围灌溉泵站为基修建而成的，总高四层，展馆内主要设有“翰墨西江·贤聚白坭”和“群贤毕至·筑梦振兴”两大展陈。通过文图展陈、场景再现、VR(虚拟现实技术)观景等形式，讲述白坭乡村文化的悠久历史，非常值得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t>打卡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>！</w:t>
      </w:r>
    </w:p>
    <w:p w14:paraId="733037A7">
      <w:pPr>
        <w:pStyle w:val="2"/>
        <w:ind w:left="0" w:leftChars="0" w:firstLine="0" w:firstLineChars="0"/>
        <w:jc w:val="both"/>
        <w:rPr>
          <w:rFonts w:hint="eastAsia"/>
          <w:lang w:val="en-US" w:eastAsia="zh-CN"/>
        </w:rPr>
      </w:pPr>
    </w:p>
    <w:p w14:paraId="73203D57">
      <w:pPr>
        <w:keepNext w:val="0"/>
        <w:keepLines w:val="0"/>
        <w:pageBreakBefore w:val="0"/>
        <w:widowControl w:val="0"/>
        <w:tabs>
          <w:tab w:val="left" w:pos="253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30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－1</w:t>
      </w:r>
      <w:r>
        <w:rPr>
          <w:rFonts w:hint="default" w:ascii="宋体" w:hAnsi="宋体" w:cs="宋体"/>
          <w:b/>
          <w:bCs/>
          <w:color w:val="000000" w:themeColor="text1"/>
          <w:sz w:val="24"/>
          <w:szCs w:val="24"/>
          <w:highlight w:val="none"/>
          <w:lang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0享用午餐</w:t>
      </w:r>
    </w:p>
    <w:p w14:paraId="5FA99375">
      <w:pPr>
        <w:pStyle w:val="17"/>
        <w:tabs>
          <w:tab w:val="left" w:pos="7164"/>
        </w:tabs>
        <w:ind w:left="0" w:leftChars="0" w:firstLine="0" w:firstLineChars="0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6188075" cy="2974340"/>
            <wp:effectExtent l="0" t="0" r="3175" b="165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ab/>
      </w:r>
    </w:p>
    <w:p w14:paraId="08EFD981"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95" w:lineRule="atLeast"/>
        <w:ind w:left="0" w:right="0" w:firstLine="0"/>
        <w:jc w:val="both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14：00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16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0后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CN" w:bidi="ar-SA"/>
        </w:rPr>
        <w:t>游玩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Hans" w:bidi="ar-SA"/>
        </w:rPr>
        <w:t>佛山卡玛生态园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CN" w:bidi="ar-SA"/>
        </w:rPr>
        <w:t>，“桃之夭夭，灼灼其华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Hans" w:bidi="ar-SA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CN" w:bidi="ar-SA"/>
        </w:rPr>
        <w:t>之子于归，宜其室家”</w:t>
      </w:r>
    </w:p>
    <w:p w14:paraId="372829E1"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95" w:lineRule="atLeast"/>
        <w:ind w:left="0" w:right="0" w:firstLine="0"/>
        <w:jc w:val="both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CN" w:bidi="ar-SA"/>
        </w:rPr>
        <w:t>桃花常被用来象征美好的爱情和幸福的婚姻因而有“桃花运”一说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Hans" w:bidi="ar-SA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CN" w:bidi="ar-SA"/>
        </w:rPr>
        <w:t>卡玛生态园桃花谷内</w:t>
      </w:r>
    </w:p>
    <w:p w14:paraId="51EDCE1F">
      <w:pPr>
        <w:pStyle w:val="11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95" w:lineRule="atLeast"/>
        <w:ind w:left="0" w:right="0" w:firstLine="0"/>
        <w:jc w:val="both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CN" w:bidi="ar-SA"/>
        </w:rPr>
        <w:t>桃花绯红、绿水悠悠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Hans" w:bidi="ar-SA"/>
        </w:rPr>
        <w:t>，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CN" w:bidi="ar-SA"/>
        </w:rPr>
        <w:t>微风过，花瓣纷飞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4"/>
          <w:szCs w:val="24"/>
          <w:lang w:val="en-US" w:eastAsia="zh-Hans" w:bidi="ar-SA"/>
        </w:rPr>
        <w:t>。</w:t>
      </w:r>
    </w:p>
    <w:p w14:paraId="518E11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1687" w:hanging="1687" w:hangingChars="700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4"/>
          <w:szCs w:val="24"/>
          <w:highlight w:val="none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</w:p>
    <w:p w14:paraId="43D5B75F">
      <w:pPr>
        <w:keepNext w:val="0"/>
        <w:keepLines w:val="0"/>
        <w:pageBreakBefore w:val="0"/>
        <w:widowControl w:val="0"/>
        <w:tabs>
          <w:tab w:val="left" w:pos="2537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6：30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－1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：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0结速愉快行程，返回高明！</w:t>
      </w:r>
    </w:p>
    <w:p w14:paraId="2BA71AB9">
      <w:pPr>
        <w:pStyle w:val="2"/>
        <w:ind w:left="0" w:leftChars="0" w:firstLine="0" w:firstLineChars="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67967E1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both"/>
        <w:textAlignment w:val="auto"/>
        <w:rPr>
          <w:rFonts w:hint="default" w:eastAsia="宋体" w:cs="宋体"/>
          <w:b/>
          <w:bCs/>
          <w:kern w:val="0"/>
          <w:sz w:val="36"/>
          <w:szCs w:val="36"/>
          <w:lang w:val="en-US" w:eastAsia="zh-CN" w:bidi="ar"/>
        </w:rPr>
      </w:pPr>
      <w:r>
        <w:rPr>
          <w:rFonts w:hint="eastAsia" w:eastAsia="宋体" w:cs="宋体"/>
          <w:b/>
          <w:bCs/>
          <w:kern w:val="0"/>
          <w:sz w:val="32"/>
          <w:szCs w:val="32"/>
          <w:lang w:val="en-US" w:eastAsia="zh-CN" w:bidi="ar"/>
        </w:rPr>
        <w:t>出发日期：3月11日 393.25元/人</w:t>
      </w:r>
      <w:r>
        <w:rPr>
          <w:rFonts w:hint="eastAsia" w:eastAsia="宋体" w:cs="宋体"/>
          <w:b/>
          <w:bCs/>
          <w:kern w:val="0"/>
          <w:sz w:val="24"/>
          <w:szCs w:val="24"/>
          <w:lang w:val="en-US" w:eastAsia="zh-CN" w:bidi="ar"/>
        </w:rPr>
        <w:t>(</w:t>
      </w:r>
      <w:r>
        <w:rPr>
          <w:rFonts w:hint="eastAsia" w:eastAsia="宋体" w:cs="宋体"/>
          <w:b/>
          <w:bCs/>
          <w:kern w:val="0"/>
          <w:sz w:val="22"/>
          <w:szCs w:val="22"/>
          <w:lang w:val="en-US" w:eastAsia="zh-CN" w:bidi="ar"/>
        </w:rPr>
        <w:t>按照25人核算，人数不足另算)</w:t>
      </w:r>
    </w:p>
    <w:p w14:paraId="4C8C0D23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both"/>
        <w:textAlignment w:val="auto"/>
        <w:rPr>
          <w:rFonts w:hint="eastAsia" w:eastAsia="宋体" w:cs="宋体"/>
          <w:b/>
          <w:bCs/>
          <w:kern w:val="0"/>
          <w:sz w:val="32"/>
          <w:szCs w:val="32"/>
          <w:lang w:val="en-US" w:eastAsia="zh-CN" w:bidi="ar"/>
        </w:rPr>
      </w:pPr>
      <w:r>
        <w:rPr>
          <w:rFonts w:hint="eastAsia" w:eastAsia="宋体" w:cs="宋体"/>
          <w:b/>
          <w:bCs/>
          <w:kern w:val="0"/>
          <w:sz w:val="32"/>
          <w:szCs w:val="32"/>
          <w:lang w:val="en-US" w:eastAsia="zh-CN" w:bidi="ar"/>
        </w:rPr>
        <w:t>报价含：空调旅游大巴往返接送、景点大门票</w:t>
      </w:r>
    </w:p>
    <w:p w14:paraId="42B42AF2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both"/>
        <w:textAlignment w:val="auto"/>
        <w:rPr>
          <w:rFonts w:hint="default"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</w:pPr>
      <w:r>
        <w:rPr>
          <w:rFonts w:hint="eastAsia" w:eastAsia="宋体" w:cs="宋体"/>
          <w:b/>
          <w:bCs/>
          <w:kern w:val="0"/>
          <w:sz w:val="28"/>
          <w:szCs w:val="28"/>
          <w:lang w:val="en-US" w:eastAsia="zh-CN" w:bidi="ar"/>
        </w:rPr>
        <w:t>餐标150元</w:t>
      </w:r>
      <w:r>
        <w:rPr>
          <w:rFonts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/人</w:t>
      </w:r>
      <w:r>
        <w:rPr>
          <w:rFonts w:hint="eastAsia" w:eastAsia="宋体" w:cs="宋体"/>
          <w:b/>
          <w:bCs/>
          <w:kern w:val="0"/>
          <w:sz w:val="28"/>
          <w:szCs w:val="28"/>
          <w:lang w:val="en-US" w:eastAsia="zh-CN" w:bidi="ar"/>
        </w:rPr>
        <w:t>（</w:t>
      </w:r>
      <w:r>
        <w:rPr>
          <w:rFonts w:hint="eastAsia" w:eastAsia="宋体" w:cs="宋体"/>
          <w:b/>
          <w:bCs/>
          <w:sz w:val="24"/>
          <w:szCs w:val="24"/>
          <w:lang w:val="en-US" w:eastAsia="zh-CN"/>
        </w:rPr>
        <w:t>团餐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）</w:t>
      </w:r>
      <w:r>
        <w:rPr>
          <w:rFonts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、优秀导游服务、旅游责任险</w:t>
      </w:r>
      <w:r>
        <w:rPr>
          <w:rFonts w:hint="eastAsia" w:eastAsia="宋体" w:cs="宋体"/>
          <w:b/>
          <w:bCs/>
          <w:kern w:val="0"/>
          <w:sz w:val="28"/>
          <w:szCs w:val="28"/>
          <w:lang w:val="en-US" w:eastAsia="zh-CN" w:bidi="ar"/>
        </w:rPr>
        <w:t>。</w:t>
      </w:r>
    </w:p>
    <w:p w14:paraId="18A6BA3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b/>
          <w:bCs w:val="0"/>
          <w:w w:val="90"/>
          <w:sz w:val="28"/>
          <w:szCs w:val="28"/>
          <w:lang w:val="en-US" w:eastAsia="zh-CN"/>
        </w:rPr>
      </w:pPr>
      <w:r>
        <w:rPr>
          <w:rFonts w:hint="eastAsia"/>
          <w:b/>
          <w:bCs w:val="0"/>
          <w:w w:val="90"/>
          <w:sz w:val="28"/>
          <w:szCs w:val="28"/>
          <w:lang w:val="en-US" w:eastAsia="zh-CN"/>
        </w:rPr>
        <w:t>赠送：旅游帽、矿泉水、旅游意外险。</w:t>
      </w:r>
    </w:p>
    <w:p w14:paraId="16F6DBF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</w:pPr>
      <w:r>
        <w:rPr>
          <w:rFonts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报价不含：</w:t>
      </w:r>
    </w:p>
    <w:p w14:paraId="3BDE6119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0" w:rightChars="0"/>
        <w:jc w:val="both"/>
        <w:textAlignment w:val="auto"/>
        <w:outlineLvl w:val="9"/>
        <w:rPr>
          <w:rFonts w:hint="default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  <w:lang w:val="en-US" w:eastAsia="zh-CN" w:bidi="ar"/>
        </w:rPr>
        <w:t>1.</w:t>
      </w:r>
      <w:r>
        <w:rPr>
          <w:rFonts w:ascii="宋体" w:hAnsi="宋体" w:eastAsia="宋体" w:cs="宋体"/>
          <w:b/>
          <w:bCs/>
          <w:kern w:val="0"/>
          <w:sz w:val="28"/>
          <w:szCs w:val="28"/>
          <w:lang w:val="en-US" w:eastAsia="zh-CN" w:bidi="ar"/>
        </w:rPr>
        <w:t>个人自行一切消费</w:t>
      </w:r>
      <w:bookmarkStart w:id="0" w:name="_GoBack"/>
      <w:bookmarkEnd w:id="0"/>
    </w:p>
    <w:p w14:paraId="3C9799E7">
      <w:pPr>
        <w:pStyle w:val="2"/>
        <w:ind w:left="0" w:leftChars="0" w:firstLine="0" w:firstLineChars="0"/>
        <w:jc w:val="both"/>
        <w:rPr>
          <w:rFonts w:hint="eastAsia" w:eastAsia="宋体" w:cs="宋体"/>
          <w:b/>
          <w:bCs/>
          <w:kern w:val="0"/>
          <w:sz w:val="22"/>
          <w:szCs w:val="22"/>
          <w:lang w:val="en-US" w:eastAsia="zh-CN" w:bidi="ar"/>
        </w:rPr>
      </w:pPr>
    </w:p>
    <w:p w14:paraId="7B6AC128">
      <w:pPr>
        <w:pStyle w:val="2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eastAsia" w:eastAsia="宋体" w:cs="宋体"/>
          <w:b/>
          <w:bCs/>
          <w:kern w:val="0"/>
          <w:sz w:val="32"/>
          <w:szCs w:val="32"/>
          <w:lang w:val="en-US" w:eastAsia="zh-CN" w:bidi="ar"/>
        </w:rPr>
        <w:t>以上行程仅供参考，以实际为准</w:t>
      </w:r>
    </w:p>
    <w:p w14:paraId="65895EAC">
      <w:pPr>
        <w:pStyle w:val="2"/>
        <w:rPr>
          <w:rFonts w:hint="eastAsia"/>
          <w:lang w:val="en-US" w:eastAsia="zh-CN"/>
        </w:rPr>
      </w:pPr>
    </w:p>
    <w:p w14:paraId="6037E1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b/>
          <w:szCs w:val="24"/>
        </w:rPr>
      </w:pPr>
    </w:p>
    <w:p w14:paraId="4DC02E3B">
      <w:pPr>
        <w:jc w:val="center"/>
        <w:rPr>
          <w:rFonts w:hint="eastAsia"/>
          <w:b/>
          <w:szCs w:val="24"/>
        </w:rPr>
      </w:pPr>
    </w:p>
    <w:p w14:paraId="53E411AD">
      <w:pPr>
        <w:jc w:val="center"/>
        <w:rPr>
          <w:rFonts w:hint="default"/>
          <w:b/>
          <w:bCs/>
          <w:color w:val="0000FF"/>
          <w:sz w:val="28"/>
          <w:szCs w:val="28"/>
          <w:lang w:val="en-US" w:eastAsia="zh-CN"/>
        </w:rPr>
      </w:pPr>
      <w:r>
        <w:rPr>
          <w:rFonts w:hint="eastAsia"/>
          <w:b/>
          <w:szCs w:val="24"/>
        </w:rPr>
        <w:t xml:space="preserve">*********** 仅为参考、出团行程以航班及境外酒店确认为准！************* </w:t>
      </w:r>
    </w:p>
    <w:sectPr>
      <w:headerReference r:id="rId3" w:type="default"/>
      <w:footerReference r:id="rId4" w:type="default"/>
      <w:pgSz w:w="11906" w:h="16838"/>
      <w:pgMar w:top="1588" w:right="1077" w:bottom="1440" w:left="1077" w:header="1134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1" w:fontKey="{7E9525BE-930F-4B6B-B5B9-EC6161A2D5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F24612">
    <w:pPr>
      <w:pStyle w:val="8"/>
      <w:ind w:left="90" w:right="360" w:hanging="90" w:hangingChars="50"/>
      <w:jc w:val="right"/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-232410</wp:posOffset>
              </wp:positionH>
              <wp:positionV relativeFrom="paragraph">
                <wp:posOffset>135890</wp:posOffset>
              </wp:positionV>
              <wp:extent cx="3980180" cy="504825"/>
              <wp:effectExtent l="0" t="0" r="12700" b="13335"/>
              <wp:wrapTight wrapText="bothSides">
                <wp:wrapPolygon>
                  <wp:start x="-53" y="0"/>
                  <wp:lineTo x="-53" y="21192"/>
                  <wp:lineTo x="21600" y="21192"/>
                  <wp:lineTo x="21600" y="0"/>
                  <wp:lineTo x="-53" y="0"/>
                </wp:wrapPolygon>
              </wp:wrapTight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7625" cy="504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</wps:spPr>
                    <wps:txbx>
                      <w:txbxContent>
                        <w:p w14:paraId="6BC252A5">
                          <w:pPr>
                            <w:spacing w:line="200" w:lineRule="exact"/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sz w:val="13"/>
                              <w:szCs w:val="13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sz w:val="13"/>
                              <w:szCs w:val="13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地址：广东省广州市越秀区解放南路39号万菱广场1711室</w:t>
                          </w:r>
                        </w:p>
                        <w:p w14:paraId="18E97DDA">
                          <w:pPr>
                            <w:spacing w:line="200" w:lineRule="exact"/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sz w:val="13"/>
                              <w:szCs w:val="13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sz w:val="13"/>
                              <w:szCs w:val="13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T e l：+86（</w:t>
                          </w:r>
                          <w:r>
                            <w:rPr>
                              <w:rFonts w:ascii="微软雅黑" w:hAnsi="微软雅黑" w:eastAsia="微软雅黑"/>
                              <w:color w:val="595959" w:themeColor="text1" w:themeTint="A6"/>
                              <w:sz w:val="13"/>
                              <w:szCs w:val="13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0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sz w:val="13"/>
                              <w:szCs w:val="13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20）</w:t>
                          </w:r>
                          <w:r>
                            <w:rPr>
                              <w:rFonts w:ascii="微软雅黑" w:hAnsi="微软雅黑" w:eastAsia="微软雅黑"/>
                              <w:color w:val="595959" w:themeColor="text1" w:themeTint="A6"/>
                              <w:sz w:val="13"/>
                              <w:szCs w:val="13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89999222</w:t>
                          </w:r>
                        </w:p>
                        <w:p w14:paraId="508DDC0D">
                          <w:pPr>
                            <w:spacing w:line="200" w:lineRule="exact"/>
                            <w:rPr>
                              <w:rFonts w:hint="eastAsia" w:ascii="微软雅黑" w:hAnsi="微软雅黑" w:eastAsia="微软雅黑"/>
                              <w:color w:val="595959" w:themeColor="text1" w:themeTint="A6"/>
                              <w:sz w:val="13"/>
                              <w:szCs w:val="13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-18.3pt;margin-top:10.7pt;height:39.75pt;width:313.4pt;mso-wrap-distance-left:9pt;mso-wrap-distance-right:9pt;z-index:-251656192;mso-width-relative:page;mso-height-relative:page;" fillcolor="#FFFFFF" filled="t" stroked="f" coordsize="21600,21600" wrapcoords="-53 0 -53 21192 21600 21192 21600 0 -53 0" o:gfxdata="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MIk6NvY&#10;AAAACgEAAA8AAAAAAAAAAQAgAAAAIgAAAGRycy9kb3ducmV2LnhtbFBLAQIUABQAAAAIAIdO4kC4&#10;5CzWIAIAAEsEAAAOAAAAAAAAAAEAIAAAACcBAABkcnMvZTJvRG9jLnhtbFBLBQYAAAAABgAGAFkB&#10;AAC5BQAAAAA=&#10;">
              <v:fill on="t" focussize="0,0"/>
              <v:stroke on="f"/>
              <v:imagedata o:title=""/>
              <o:lock v:ext="edit" aspectratio="f"/>
              <v:textbox>
                <w:txbxContent>
                  <w:p w14:paraId="6BC252A5">
                    <w:pPr>
                      <w:spacing w:line="200" w:lineRule="exact"/>
                      <w:rPr>
                        <w:rFonts w:hint="eastAsia" w:ascii="微软雅黑" w:hAnsi="微软雅黑" w:eastAsia="微软雅黑"/>
                        <w:color w:val="595959" w:themeColor="text1" w:themeTint="A6"/>
                        <w:sz w:val="13"/>
                        <w:szCs w:val="13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/>
                        <w:color w:val="595959" w:themeColor="text1" w:themeTint="A6"/>
                        <w:sz w:val="13"/>
                        <w:szCs w:val="13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地址：广东省广州市越秀区解放南路39号万菱广场1711室</w:t>
                    </w:r>
                  </w:p>
                  <w:p w14:paraId="18E97DDA">
                    <w:pPr>
                      <w:spacing w:line="200" w:lineRule="exact"/>
                      <w:rPr>
                        <w:rFonts w:hint="eastAsia" w:ascii="微软雅黑" w:hAnsi="微软雅黑" w:eastAsia="微软雅黑"/>
                        <w:color w:val="595959" w:themeColor="text1" w:themeTint="A6"/>
                        <w:sz w:val="13"/>
                        <w:szCs w:val="13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/>
                        <w:color w:val="595959" w:themeColor="text1" w:themeTint="A6"/>
                        <w:sz w:val="13"/>
                        <w:szCs w:val="13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T e l：+86（</w:t>
                    </w:r>
                    <w:r>
                      <w:rPr>
                        <w:rFonts w:ascii="微软雅黑" w:hAnsi="微软雅黑" w:eastAsia="微软雅黑"/>
                        <w:color w:val="595959" w:themeColor="text1" w:themeTint="A6"/>
                        <w:sz w:val="13"/>
                        <w:szCs w:val="13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0</w:t>
                    </w:r>
                    <w:r>
                      <w:rPr>
                        <w:rFonts w:hint="eastAsia" w:ascii="微软雅黑" w:hAnsi="微软雅黑" w:eastAsia="微软雅黑"/>
                        <w:color w:val="595959" w:themeColor="text1" w:themeTint="A6"/>
                        <w:sz w:val="13"/>
                        <w:szCs w:val="13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20）</w:t>
                    </w:r>
                    <w:r>
                      <w:rPr>
                        <w:rFonts w:ascii="微软雅黑" w:hAnsi="微软雅黑" w:eastAsia="微软雅黑"/>
                        <w:color w:val="595959" w:themeColor="text1" w:themeTint="A6"/>
                        <w:sz w:val="13"/>
                        <w:szCs w:val="13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89999222</w:t>
                    </w:r>
                  </w:p>
                  <w:p w14:paraId="508DDC0D">
                    <w:pPr>
                      <w:spacing w:line="200" w:lineRule="exact"/>
                      <w:rPr>
                        <w:rFonts w:hint="eastAsia" w:ascii="微软雅黑" w:hAnsi="微软雅黑" w:eastAsia="微软雅黑"/>
                        <w:color w:val="595959" w:themeColor="text1" w:themeTint="A6"/>
                        <w:sz w:val="13"/>
                        <w:szCs w:val="13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>
      <w:drawing>
        <wp:inline distT="0" distB="0" distL="0" distR="0">
          <wp:extent cx="1283970" cy="415925"/>
          <wp:effectExtent l="19050" t="0" r="0" b="0"/>
          <wp:docPr id="7" name="图片 0" descr="logo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0" descr="logo-01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83970" cy="4159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C5C66D">
    <w:pPr>
      <w:pStyle w:val="9"/>
      <w:jc w:val="left"/>
      <w:rPr>
        <w:szCs w:val="24"/>
      </w:rPr>
    </w:pPr>
    <w:r>
      <w:rPr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40005</wp:posOffset>
          </wp:positionH>
          <wp:positionV relativeFrom="paragraph">
            <wp:posOffset>-140335</wp:posOffset>
          </wp:positionV>
          <wp:extent cx="2858135" cy="363855"/>
          <wp:effectExtent l="0" t="0" r="0" b="0"/>
          <wp:wrapNone/>
          <wp:docPr id="6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8400" cy="36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C5A10ED">
    <w:pPr>
      <w:pStyle w:val="9"/>
      <w:jc w:val="left"/>
      <w:rPr>
        <w:sz w:val="10"/>
        <w:szCs w:val="1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attachedTemplate r:id="rId1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cyNDhlNmQwZTMzNzE2YzNmNGFiOWEyYTA2YTNlYTIifQ=="/>
  </w:docVars>
  <w:rsids>
    <w:rsidRoot w:val="0045157A"/>
    <w:rsid w:val="00014AEF"/>
    <w:rsid w:val="000175A6"/>
    <w:rsid w:val="0002093C"/>
    <w:rsid w:val="00020F7F"/>
    <w:rsid w:val="00025256"/>
    <w:rsid w:val="000264F6"/>
    <w:rsid w:val="00026989"/>
    <w:rsid w:val="000732EB"/>
    <w:rsid w:val="00084B59"/>
    <w:rsid w:val="00093BA1"/>
    <w:rsid w:val="000B4391"/>
    <w:rsid w:val="000D04C4"/>
    <w:rsid w:val="000D24D7"/>
    <w:rsid w:val="000D6B88"/>
    <w:rsid w:val="000E748A"/>
    <w:rsid w:val="00105E99"/>
    <w:rsid w:val="00111936"/>
    <w:rsid w:val="001201C3"/>
    <w:rsid w:val="00123C69"/>
    <w:rsid w:val="00124590"/>
    <w:rsid w:val="00143763"/>
    <w:rsid w:val="00151240"/>
    <w:rsid w:val="001549A0"/>
    <w:rsid w:val="00163CC2"/>
    <w:rsid w:val="001657B3"/>
    <w:rsid w:val="00176EF0"/>
    <w:rsid w:val="00183318"/>
    <w:rsid w:val="00183559"/>
    <w:rsid w:val="001A219C"/>
    <w:rsid w:val="001A28C4"/>
    <w:rsid w:val="001C1F21"/>
    <w:rsid w:val="001C2C43"/>
    <w:rsid w:val="001C3888"/>
    <w:rsid w:val="001C7E86"/>
    <w:rsid w:val="001D6FCD"/>
    <w:rsid w:val="001E0767"/>
    <w:rsid w:val="001E2E3E"/>
    <w:rsid w:val="001F5471"/>
    <w:rsid w:val="001F57F4"/>
    <w:rsid w:val="0020330F"/>
    <w:rsid w:val="00216360"/>
    <w:rsid w:val="00242391"/>
    <w:rsid w:val="00245EFE"/>
    <w:rsid w:val="00246F46"/>
    <w:rsid w:val="002506C8"/>
    <w:rsid w:val="002513E9"/>
    <w:rsid w:val="00270523"/>
    <w:rsid w:val="002800A0"/>
    <w:rsid w:val="00281678"/>
    <w:rsid w:val="002830C1"/>
    <w:rsid w:val="00285E1B"/>
    <w:rsid w:val="00294829"/>
    <w:rsid w:val="002B68E7"/>
    <w:rsid w:val="002C0F3E"/>
    <w:rsid w:val="002C6CE7"/>
    <w:rsid w:val="002F216F"/>
    <w:rsid w:val="002F3020"/>
    <w:rsid w:val="00303ED1"/>
    <w:rsid w:val="00312379"/>
    <w:rsid w:val="003223D2"/>
    <w:rsid w:val="00322D06"/>
    <w:rsid w:val="003318F6"/>
    <w:rsid w:val="00333113"/>
    <w:rsid w:val="00334E56"/>
    <w:rsid w:val="00335D79"/>
    <w:rsid w:val="00351ED7"/>
    <w:rsid w:val="0035434E"/>
    <w:rsid w:val="003565E1"/>
    <w:rsid w:val="00356EBF"/>
    <w:rsid w:val="00363715"/>
    <w:rsid w:val="00373A6E"/>
    <w:rsid w:val="003846D7"/>
    <w:rsid w:val="003A35E0"/>
    <w:rsid w:val="003A5214"/>
    <w:rsid w:val="003A757D"/>
    <w:rsid w:val="003B4EDC"/>
    <w:rsid w:val="003C2F6A"/>
    <w:rsid w:val="003C6675"/>
    <w:rsid w:val="003D5F4B"/>
    <w:rsid w:val="003E1114"/>
    <w:rsid w:val="003E7BE4"/>
    <w:rsid w:val="00405714"/>
    <w:rsid w:val="0044097A"/>
    <w:rsid w:val="00451266"/>
    <w:rsid w:val="0045157A"/>
    <w:rsid w:val="00465D6B"/>
    <w:rsid w:val="0047417E"/>
    <w:rsid w:val="00477227"/>
    <w:rsid w:val="00477D2D"/>
    <w:rsid w:val="004821AF"/>
    <w:rsid w:val="0048395D"/>
    <w:rsid w:val="00493F3A"/>
    <w:rsid w:val="004A018D"/>
    <w:rsid w:val="004A2133"/>
    <w:rsid w:val="004F1FE8"/>
    <w:rsid w:val="004F3F9E"/>
    <w:rsid w:val="004F4F10"/>
    <w:rsid w:val="00504FB2"/>
    <w:rsid w:val="0051258B"/>
    <w:rsid w:val="00523CC5"/>
    <w:rsid w:val="005269CD"/>
    <w:rsid w:val="00530E22"/>
    <w:rsid w:val="005361B6"/>
    <w:rsid w:val="00540C24"/>
    <w:rsid w:val="00541BE7"/>
    <w:rsid w:val="00551859"/>
    <w:rsid w:val="00552BAA"/>
    <w:rsid w:val="0056615B"/>
    <w:rsid w:val="005868A9"/>
    <w:rsid w:val="0059031B"/>
    <w:rsid w:val="0059098B"/>
    <w:rsid w:val="00593AC5"/>
    <w:rsid w:val="005A0FB6"/>
    <w:rsid w:val="005A6A08"/>
    <w:rsid w:val="005D257F"/>
    <w:rsid w:val="005E18D4"/>
    <w:rsid w:val="005E4D52"/>
    <w:rsid w:val="005F2FF3"/>
    <w:rsid w:val="006407A8"/>
    <w:rsid w:val="006511CA"/>
    <w:rsid w:val="00690F75"/>
    <w:rsid w:val="00697AC1"/>
    <w:rsid w:val="00697AC2"/>
    <w:rsid w:val="006B798E"/>
    <w:rsid w:val="006C33AC"/>
    <w:rsid w:val="006C7B5E"/>
    <w:rsid w:val="006D18C6"/>
    <w:rsid w:val="006E3587"/>
    <w:rsid w:val="006E3A51"/>
    <w:rsid w:val="006F6234"/>
    <w:rsid w:val="0072558F"/>
    <w:rsid w:val="00725ADA"/>
    <w:rsid w:val="00733EF9"/>
    <w:rsid w:val="007455A4"/>
    <w:rsid w:val="00754882"/>
    <w:rsid w:val="007716C8"/>
    <w:rsid w:val="00793376"/>
    <w:rsid w:val="00793B39"/>
    <w:rsid w:val="007C5D9A"/>
    <w:rsid w:val="007D0A9D"/>
    <w:rsid w:val="007D4E47"/>
    <w:rsid w:val="007F38B2"/>
    <w:rsid w:val="007F3D8E"/>
    <w:rsid w:val="008106A2"/>
    <w:rsid w:val="00836C94"/>
    <w:rsid w:val="00842ABC"/>
    <w:rsid w:val="0084353B"/>
    <w:rsid w:val="00843D56"/>
    <w:rsid w:val="00844183"/>
    <w:rsid w:val="00847609"/>
    <w:rsid w:val="00860599"/>
    <w:rsid w:val="00885234"/>
    <w:rsid w:val="008A3188"/>
    <w:rsid w:val="008B6C58"/>
    <w:rsid w:val="008D1528"/>
    <w:rsid w:val="008D3618"/>
    <w:rsid w:val="008D6C65"/>
    <w:rsid w:val="008E3CB6"/>
    <w:rsid w:val="008E46D2"/>
    <w:rsid w:val="008F06F2"/>
    <w:rsid w:val="009009E0"/>
    <w:rsid w:val="00910F8E"/>
    <w:rsid w:val="009356D2"/>
    <w:rsid w:val="00964FD2"/>
    <w:rsid w:val="0098311E"/>
    <w:rsid w:val="0099313C"/>
    <w:rsid w:val="009951E1"/>
    <w:rsid w:val="009B4A07"/>
    <w:rsid w:val="009B535D"/>
    <w:rsid w:val="009D19B0"/>
    <w:rsid w:val="009D5F0D"/>
    <w:rsid w:val="009F4EE3"/>
    <w:rsid w:val="00A2118B"/>
    <w:rsid w:val="00A54F33"/>
    <w:rsid w:val="00AA508B"/>
    <w:rsid w:val="00AB320C"/>
    <w:rsid w:val="00AB37AF"/>
    <w:rsid w:val="00AC3693"/>
    <w:rsid w:val="00AD1EE2"/>
    <w:rsid w:val="00AE453E"/>
    <w:rsid w:val="00AE4DBF"/>
    <w:rsid w:val="00AE6D85"/>
    <w:rsid w:val="00AF1303"/>
    <w:rsid w:val="00AF17DA"/>
    <w:rsid w:val="00AF2B4E"/>
    <w:rsid w:val="00AF3465"/>
    <w:rsid w:val="00B177F3"/>
    <w:rsid w:val="00B30DE1"/>
    <w:rsid w:val="00B548A1"/>
    <w:rsid w:val="00B6415A"/>
    <w:rsid w:val="00B762CB"/>
    <w:rsid w:val="00BA3E83"/>
    <w:rsid w:val="00BA53DE"/>
    <w:rsid w:val="00BA70DA"/>
    <w:rsid w:val="00BB507C"/>
    <w:rsid w:val="00BF0E03"/>
    <w:rsid w:val="00BF5371"/>
    <w:rsid w:val="00C02AF7"/>
    <w:rsid w:val="00C25476"/>
    <w:rsid w:val="00C271F1"/>
    <w:rsid w:val="00C27442"/>
    <w:rsid w:val="00C36B27"/>
    <w:rsid w:val="00C3764E"/>
    <w:rsid w:val="00C41217"/>
    <w:rsid w:val="00C4660E"/>
    <w:rsid w:val="00C62766"/>
    <w:rsid w:val="00C73D55"/>
    <w:rsid w:val="00C74C86"/>
    <w:rsid w:val="00C91306"/>
    <w:rsid w:val="00C96627"/>
    <w:rsid w:val="00CA5296"/>
    <w:rsid w:val="00CA7029"/>
    <w:rsid w:val="00CD7138"/>
    <w:rsid w:val="00CE278D"/>
    <w:rsid w:val="00CE71D5"/>
    <w:rsid w:val="00CF1500"/>
    <w:rsid w:val="00CF67F9"/>
    <w:rsid w:val="00D13931"/>
    <w:rsid w:val="00D20117"/>
    <w:rsid w:val="00D218A2"/>
    <w:rsid w:val="00D272A4"/>
    <w:rsid w:val="00D349CF"/>
    <w:rsid w:val="00D44FB8"/>
    <w:rsid w:val="00D50698"/>
    <w:rsid w:val="00D54747"/>
    <w:rsid w:val="00D57954"/>
    <w:rsid w:val="00D6687E"/>
    <w:rsid w:val="00D73369"/>
    <w:rsid w:val="00D74A8E"/>
    <w:rsid w:val="00D76A6C"/>
    <w:rsid w:val="00D9199C"/>
    <w:rsid w:val="00DA7F0B"/>
    <w:rsid w:val="00DC28D0"/>
    <w:rsid w:val="00DC40E1"/>
    <w:rsid w:val="00DC5709"/>
    <w:rsid w:val="00DC618C"/>
    <w:rsid w:val="00DC762B"/>
    <w:rsid w:val="00DD0EB5"/>
    <w:rsid w:val="00DD534E"/>
    <w:rsid w:val="00DE28DA"/>
    <w:rsid w:val="00DE2D1C"/>
    <w:rsid w:val="00DE53F0"/>
    <w:rsid w:val="00DE70A5"/>
    <w:rsid w:val="00DF0CD1"/>
    <w:rsid w:val="00DF46B6"/>
    <w:rsid w:val="00E0554C"/>
    <w:rsid w:val="00E166AA"/>
    <w:rsid w:val="00E2654B"/>
    <w:rsid w:val="00E41058"/>
    <w:rsid w:val="00E42FAE"/>
    <w:rsid w:val="00E62DE1"/>
    <w:rsid w:val="00E76657"/>
    <w:rsid w:val="00E8288A"/>
    <w:rsid w:val="00E91230"/>
    <w:rsid w:val="00EA6706"/>
    <w:rsid w:val="00EB0527"/>
    <w:rsid w:val="00EB6229"/>
    <w:rsid w:val="00EC2B4A"/>
    <w:rsid w:val="00ED7EAF"/>
    <w:rsid w:val="00EE188D"/>
    <w:rsid w:val="00EE1BFA"/>
    <w:rsid w:val="00EF7F52"/>
    <w:rsid w:val="00F10394"/>
    <w:rsid w:val="00F2032E"/>
    <w:rsid w:val="00F341BF"/>
    <w:rsid w:val="00F466D8"/>
    <w:rsid w:val="00F47BD7"/>
    <w:rsid w:val="00F7258C"/>
    <w:rsid w:val="00F82E1E"/>
    <w:rsid w:val="00F83EDB"/>
    <w:rsid w:val="00F90BC7"/>
    <w:rsid w:val="00FA1F1E"/>
    <w:rsid w:val="00FA4918"/>
    <w:rsid w:val="00FC6592"/>
    <w:rsid w:val="00FE722D"/>
    <w:rsid w:val="00FF0A11"/>
    <w:rsid w:val="013F32E2"/>
    <w:rsid w:val="01A6684E"/>
    <w:rsid w:val="02151639"/>
    <w:rsid w:val="02CD2241"/>
    <w:rsid w:val="035E0DBD"/>
    <w:rsid w:val="03FC7FE9"/>
    <w:rsid w:val="05E13FD8"/>
    <w:rsid w:val="07B97AB6"/>
    <w:rsid w:val="07D25171"/>
    <w:rsid w:val="08171AA2"/>
    <w:rsid w:val="083D71F3"/>
    <w:rsid w:val="097B477B"/>
    <w:rsid w:val="0A2D0AD3"/>
    <w:rsid w:val="0ABA1912"/>
    <w:rsid w:val="0BD86DEA"/>
    <w:rsid w:val="0CE73D22"/>
    <w:rsid w:val="0DB721C5"/>
    <w:rsid w:val="0DDB10FF"/>
    <w:rsid w:val="10313112"/>
    <w:rsid w:val="10C92210"/>
    <w:rsid w:val="11716BBB"/>
    <w:rsid w:val="118467AF"/>
    <w:rsid w:val="134F24D1"/>
    <w:rsid w:val="13D44FE4"/>
    <w:rsid w:val="154E1567"/>
    <w:rsid w:val="155C72F1"/>
    <w:rsid w:val="187064FD"/>
    <w:rsid w:val="192666CA"/>
    <w:rsid w:val="1C3D6A16"/>
    <w:rsid w:val="1C8A0F2A"/>
    <w:rsid w:val="1CA2477D"/>
    <w:rsid w:val="1D951428"/>
    <w:rsid w:val="1EE40008"/>
    <w:rsid w:val="1FB252DD"/>
    <w:rsid w:val="22042C2D"/>
    <w:rsid w:val="22F054D9"/>
    <w:rsid w:val="24532726"/>
    <w:rsid w:val="24E62938"/>
    <w:rsid w:val="25345CE6"/>
    <w:rsid w:val="26DF7D50"/>
    <w:rsid w:val="294552D1"/>
    <w:rsid w:val="29925869"/>
    <w:rsid w:val="29AC438D"/>
    <w:rsid w:val="2AC450FA"/>
    <w:rsid w:val="2ADB5E57"/>
    <w:rsid w:val="2B4A37A5"/>
    <w:rsid w:val="2BB316CE"/>
    <w:rsid w:val="2D626B04"/>
    <w:rsid w:val="2E302CDB"/>
    <w:rsid w:val="2E716949"/>
    <w:rsid w:val="3029183D"/>
    <w:rsid w:val="303118CA"/>
    <w:rsid w:val="31BD3C36"/>
    <w:rsid w:val="322D2863"/>
    <w:rsid w:val="338C493D"/>
    <w:rsid w:val="352458BE"/>
    <w:rsid w:val="36102FE0"/>
    <w:rsid w:val="36C61DA3"/>
    <w:rsid w:val="37264D9E"/>
    <w:rsid w:val="386F7111"/>
    <w:rsid w:val="39304246"/>
    <w:rsid w:val="3A0B5DDD"/>
    <w:rsid w:val="3A904CC7"/>
    <w:rsid w:val="3AA7679A"/>
    <w:rsid w:val="3C8B1617"/>
    <w:rsid w:val="3CAC2662"/>
    <w:rsid w:val="3D941993"/>
    <w:rsid w:val="3F315A9F"/>
    <w:rsid w:val="40735BCF"/>
    <w:rsid w:val="41E13D35"/>
    <w:rsid w:val="428A285B"/>
    <w:rsid w:val="42C10A60"/>
    <w:rsid w:val="43126E5C"/>
    <w:rsid w:val="432A5FEB"/>
    <w:rsid w:val="43C80568"/>
    <w:rsid w:val="43D065D6"/>
    <w:rsid w:val="44733EB6"/>
    <w:rsid w:val="45556367"/>
    <w:rsid w:val="47113B69"/>
    <w:rsid w:val="4921057C"/>
    <w:rsid w:val="492901D3"/>
    <w:rsid w:val="4A610F14"/>
    <w:rsid w:val="4ABA5EA6"/>
    <w:rsid w:val="4AE226CA"/>
    <w:rsid w:val="4BCE3C8F"/>
    <w:rsid w:val="4BD5303E"/>
    <w:rsid w:val="4C462C43"/>
    <w:rsid w:val="4CE27C3F"/>
    <w:rsid w:val="4DCA6FDD"/>
    <w:rsid w:val="4F8A4224"/>
    <w:rsid w:val="51752DD4"/>
    <w:rsid w:val="52C10883"/>
    <w:rsid w:val="535E130E"/>
    <w:rsid w:val="56577308"/>
    <w:rsid w:val="57B37863"/>
    <w:rsid w:val="58515A35"/>
    <w:rsid w:val="586522B5"/>
    <w:rsid w:val="58C91A25"/>
    <w:rsid w:val="58E81E30"/>
    <w:rsid w:val="59303AC6"/>
    <w:rsid w:val="59BE01F5"/>
    <w:rsid w:val="5A217C99"/>
    <w:rsid w:val="5A7F681B"/>
    <w:rsid w:val="5A8450F2"/>
    <w:rsid w:val="5AEE2A41"/>
    <w:rsid w:val="5C14337B"/>
    <w:rsid w:val="5D950EF7"/>
    <w:rsid w:val="5E4342FC"/>
    <w:rsid w:val="5EC62C14"/>
    <w:rsid w:val="5F955842"/>
    <w:rsid w:val="60A118B2"/>
    <w:rsid w:val="614D1E0B"/>
    <w:rsid w:val="61585849"/>
    <w:rsid w:val="61AF1311"/>
    <w:rsid w:val="632919C3"/>
    <w:rsid w:val="636503BF"/>
    <w:rsid w:val="64577C10"/>
    <w:rsid w:val="646F4C9F"/>
    <w:rsid w:val="64E82E7E"/>
    <w:rsid w:val="65003870"/>
    <w:rsid w:val="65687F93"/>
    <w:rsid w:val="65A25A5D"/>
    <w:rsid w:val="66F157BE"/>
    <w:rsid w:val="67C62878"/>
    <w:rsid w:val="684C3E4E"/>
    <w:rsid w:val="689B5C8E"/>
    <w:rsid w:val="6AAC3333"/>
    <w:rsid w:val="6B0F149F"/>
    <w:rsid w:val="6B1A7B12"/>
    <w:rsid w:val="6BB14597"/>
    <w:rsid w:val="6C5400AB"/>
    <w:rsid w:val="6D8B6DD7"/>
    <w:rsid w:val="6DC500EB"/>
    <w:rsid w:val="6F6E713D"/>
    <w:rsid w:val="6F7303B6"/>
    <w:rsid w:val="6FFE5F86"/>
    <w:rsid w:val="700D53AB"/>
    <w:rsid w:val="71D42734"/>
    <w:rsid w:val="721449D9"/>
    <w:rsid w:val="732557AF"/>
    <w:rsid w:val="73714670"/>
    <w:rsid w:val="73C163CE"/>
    <w:rsid w:val="74D325BF"/>
    <w:rsid w:val="76D40913"/>
    <w:rsid w:val="773660B6"/>
    <w:rsid w:val="778F67A3"/>
    <w:rsid w:val="77B55113"/>
    <w:rsid w:val="77BB61B1"/>
    <w:rsid w:val="78F61100"/>
    <w:rsid w:val="79126DAC"/>
    <w:rsid w:val="79DA423E"/>
    <w:rsid w:val="7AA11161"/>
    <w:rsid w:val="7BFD3595"/>
    <w:rsid w:val="7C562A6E"/>
    <w:rsid w:val="7CAF6FC2"/>
    <w:rsid w:val="7DD4266E"/>
    <w:rsid w:val="7E612A31"/>
    <w:rsid w:val="7E9A7CFC"/>
    <w:rsid w:val="7F632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iPriority="0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4">
    <w:name w:val="heading 1"/>
    <w:basedOn w:val="1"/>
    <w:next w:val="1"/>
    <w:qFormat/>
    <w:uiPriority w:val="9"/>
    <w:pPr>
      <w:spacing w:beforeAutospacing="1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5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spacing w:after="0"/>
      <w:ind w:firstLine="420" w:firstLineChars="100"/>
    </w:pPr>
    <w:rPr>
      <w:rFonts w:ascii="Times New Roman" w:hAnsi="Times New Roman"/>
      <w:sz w:val="28"/>
    </w:rPr>
  </w:style>
  <w:style w:type="paragraph" w:styleId="3">
    <w:name w:val="Body Text"/>
    <w:basedOn w:val="1"/>
    <w:link w:val="24"/>
    <w:qFormat/>
    <w:uiPriority w:val="0"/>
    <w:pPr>
      <w:jc w:val="center"/>
    </w:pPr>
    <w:rPr>
      <w:rFonts w:eastAsia="黑体"/>
      <w:b/>
      <w:bCs/>
      <w:sz w:val="48"/>
      <w:szCs w:val="24"/>
    </w:rPr>
  </w:style>
  <w:style w:type="paragraph" w:styleId="6">
    <w:name w:val="Plain Text"/>
    <w:basedOn w:val="1"/>
    <w:unhideWhenUsed/>
    <w:qFormat/>
    <w:uiPriority w:val="0"/>
    <w:rPr>
      <w:rFonts w:ascii="宋体" w:hAnsi="Courier New" w:cs="Courier New"/>
      <w:szCs w:val="21"/>
    </w:rPr>
  </w:style>
  <w:style w:type="paragraph" w:styleId="7">
    <w:name w:val="Balloon Text"/>
    <w:basedOn w:val="1"/>
    <w:link w:val="20"/>
    <w:unhideWhenUsed/>
    <w:qFormat/>
    <w:uiPriority w:val="99"/>
    <w:rPr>
      <w:rFonts w:asciiTheme="minorHAnsi" w:hAnsiTheme="minorHAnsi" w:eastAsiaTheme="minorEastAsia" w:cstheme="minorBidi"/>
      <w:sz w:val="18"/>
      <w:szCs w:val="18"/>
    </w:rPr>
  </w:style>
  <w:style w:type="paragraph" w:styleId="8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9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10">
    <w:name w:val="HTML Preformatted"/>
    <w:basedOn w:val="1"/>
    <w:link w:val="23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paragraph" w:styleId="11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kern w:val="0"/>
      <w:sz w:val="24"/>
    </w:rPr>
  </w:style>
  <w:style w:type="table" w:styleId="13">
    <w:name w:val="Table Grid"/>
    <w:basedOn w:val="12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Hyperlink"/>
    <w:basedOn w:val="14"/>
    <w:qFormat/>
    <w:uiPriority w:val="0"/>
    <w:rPr>
      <w:color w:val="0000FF"/>
      <w:u w:val="single"/>
    </w:rPr>
  </w:style>
  <w:style w:type="paragraph" w:styleId="17">
    <w:name w:val="List Paragraph"/>
    <w:basedOn w:val="1"/>
    <w:next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character" w:customStyle="1" w:styleId="18">
    <w:name w:val="页眉 字符"/>
    <w:basedOn w:val="14"/>
    <w:link w:val="9"/>
    <w:qFormat/>
    <w:uiPriority w:val="99"/>
    <w:rPr>
      <w:sz w:val="18"/>
      <w:szCs w:val="18"/>
    </w:rPr>
  </w:style>
  <w:style w:type="character" w:customStyle="1" w:styleId="19">
    <w:name w:val="页脚 字符"/>
    <w:basedOn w:val="14"/>
    <w:link w:val="8"/>
    <w:qFormat/>
    <w:uiPriority w:val="99"/>
    <w:rPr>
      <w:sz w:val="18"/>
      <w:szCs w:val="18"/>
    </w:rPr>
  </w:style>
  <w:style w:type="character" w:customStyle="1" w:styleId="20">
    <w:name w:val="批注框文本 字符"/>
    <w:basedOn w:val="14"/>
    <w:link w:val="7"/>
    <w:semiHidden/>
    <w:qFormat/>
    <w:uiPriority w:val="99"/>
    <w:rPr>
      <w:sz w:val="18"/>
      <w:szCs w:val="18"/>
    </w:rPr>
  </w:style>
  <w:style w:type="paragraph" w:customStyle="1" w:styleId="21">
    <w:name w:val="样式1"/>
    <w:basedOn w:val="1"/>
    <w:qFormat/>
    <w:uiPriority w:val="0"/>
    <w:pPr>
      <w:widowControl/>
      <w:spacing w:line="180" w:lineRule="auto"/>
      <w:jc w:val="right"/>
    </w:pPr>
    <w:rPr>
      <w:rFonts w:ascii="微软雅黑" w:hAnsi="微软雅黑" w:eastAsia="微软雅黑"/>
      <w:spacing w:val="-5"/>
      <w:kern w:val="0"/>
      <w:sz w:val="16"/>
    </w:rPr>
  </w:style>
  <w:style w:type="paragraph" w:customStyle="1" w:styleId="22">
    <w:name w:val="列出段落1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character" w:customStyle="1" w:styleId="23">
    <w:name w:val="HTML 预设格式 字符"/>
    <w:basedOn w:val="14"/>
    <w:link w:val="10"/>
    <w:qFormat/>
    <w:uiPriority w:val="99"/>
    <w:rPr>
      <w:rFonts w:ascii="宋体" w:hAnsi="宋体" w:eastAsia="宋体" w:cs="宋体"/>
      <w:kern w:val="0"/>
      <w:sz w:val="24"/>
      <w:szCs w:val="24"/>
    </w:rPr>
  </w:style>
  <w:style w:type="character" w:customStyle="1" w:styleId="24">
    <w:name w:val="正文文本 字符"/>
    <w:basedOn w:val="14"/>
    <w:link w:val="3"/>
    <w:qFormat/>
    <w:uiPriority w:val="0"/>
    <w:rPr>
      <w:rFonts w:ascii="Times New Roman" w:hAnsi="Times New Roman" w:eastAsia="黑体" w:cs="Times New Roman"/>
      <w:b/>
      <w:bCs/>
      <w:sz w:val="48"/>
      <w:szCs w:val="24"/>
    </w:rPr>
  </w:style>
  <w:style w:type="character" w:customStyle="1" w:styleId="25">
    <w:name w:val="Unresolved Mention"/>
    <w:basedOn w:val="1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6">
    <w:name w:val="txt1"/>
    <w:qFormat/>
    <w:uiPriority w:val="99"/>
    <w:rPr>
      <w:color w:val="1E1E1E"/>
      <w:sz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houdagang\Desktop\&#25260;&#22836;&#32440;&#21046;&#20316;\&#26477;&#24030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杭州</Template>
  <Company>joyu</Company>
  <Pages>3</Pages>
  <Words>686</Words>
  <Characters>769</Characters>
  <Lines>3</Lines>
  <Paragraphs>1</Paragraphs>
  <TotalTime>7</TotalTime>
  <ScaleCrop>false</ScaleCrop>
  <LinksUpToDate>false</LinksUpToDate>
  <CharactersWithSpaces>773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BPR</cp:category>
  <dcterms:created xsi:type="dcterms:W3CDTF">2024-12-06T11:15:00Z</dcterms:created>
  <dc:creator>zhoudagang</dc:creator>
  <cp:keywords>KC</cp:keywords>
  <cp:lastModifiedBy>驴妈妈高明营业部杨洁华15014610</cp:lastModifiedBy>
  <cp:lastPrinted>2019-03-21T06:27:00Z</cp:lastPrinted>
  <dcterms:modified xsi:type="dcterms:W3CDTF">2025-03-17T08:01:32Z</dcterms:modified>
  <dc:subject>CIS-VI</dc:subject>
  <dc:title>信纸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7D079FF9E0B4430D94D876547DD8203B_13</vt:lpwstr>
  </property>
  <property fmtid="{D5CDD505-2E9C-101B-9397-08002B2CF9AE}" pid="4" name="KSOTemplateDocerSaveRecord">
    <vt:lpwstr>eyJoZGlkIjoiY2Q3YmUxM2ZkNTFmYWM1NWViNDVlY2UwNDE4YjhmYjUiLCJ1c2VySWQiOiI0NTE2NDA4NDIifQ==</vt:lpwstr>
  </property>
</Properties>
</file>