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4"/>
    </v:background>
  </w:background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outlineLvl w:val="9"/>
        <w:rPr>
          <w:rFonts w:hint="eastAsia" w:ascii="新宋体" w:hAnsi="新宋体" w:eastAsia="新宋体" w:cs="新宋体"/>
          <w:b/>
          <w:color w:val="0000FF"/>
          <w:sz w:val="44"/>
          <w:szCs w:val="44"/>
          <w:lang w:val="en-US" w:eastAsia="zh-CN"/>
        </w:rPr>
      </w:pPr>
      <w:bookmarkStart w:id="0" w:name="OLE_LINK2"/>
      <w:bookmarkStart w:id="1" w:name="OLE_LINK1"/>
      <w:r>
        <w:rPr>
          <w:rFonts w:hint="eastAsia" w:ascii="新宋体" w:hAnsi="新宋体" w:eastAsia="新宋体" w:cs="新宋体"/>
          <w:b/>
          <w:color w:val="0000FF"/>
          <w:sz w:val="44"/>
          <w:szCs w:val="44"/>
          <w:lang w:val="en-US" w:eastAsia="zh-CN"/>
        </w:rPr>
        <w:t>20210315从化碧泉富力泉会议3天</w:t>
      </w:r>
      <w:r>
        <w:rPr>
          <w:rFonts w:hint="eastAsia" w:ascii="新宋体" w:hAnsi="新宋体" w:eastAsia="新宋体" w:cs="新宋体"/>
          <w:b/>
          <w:color w:val="0000FF"/>
          <w:sz w:val="44"/>
          <w:szCs w:val="44"/>
          <w:lang w:eastAsia="zh-CN"/>
        </w:rPr>
        <w:t>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outlineLvl w:val="9"/>
        <w:rPr>
          <w:rFonts w:hint="eastAsia" w:ascii="新宋体" w:hAnsi="新宋体" w:eastAsia="新宋体" w:cs="新宋体"/>
          <w:b/>
          <w:color w:val="0000FF"/>
          <w:sz w:val="44"/>
          <w:szCs w:val="44"/>
        </w:rPr>
      </w:pPr>
      <w:r>
        <w:rPr>
          <w:rFonts w:hint="eastAsia" w:ascii="新宋体" w:hAnsi="新宋体" w:eastAsia="新宋体" w:cs="新宋体"/>
          <w:b/>
          <w:color w:val="0000FF"/>
          <w:sz w:val="44"/>
          <w:szCs w:val="44"/>
        </w:rPr>
        <w:t>出团通知书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00" w:lineRule="exact"/>
        <w:textAlignment w:val="auto"/>
        <w:outlineLvl w:val="9"/>
        <w:rPr>
          <w:rFonts w:hint="eastAsia" w:ascii="新宋体" w:hAnsi="新宋体" w:eastAsia="新宋体" w:cs="新宋体"/>
          <w:color w:val="FF0000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00" w:lineRule="exact"/>
        <w:textAlignment w:val="auto"/>
        <w:outlineLvl w:val="9"/>
        <w:rPr>
          <w:rFonts w:hint="eastAsia" w:ascii="新宋体" w:hAnsi="新宋体" w:eastAsia="新宋体" w:cs="新宋体"/>
          <w:b/>
          <w:sz w:val="21"/>
          <w:szCs w:val="21"/>
        </w:rPr>
      </w:pPr>
      <w:r>
        <w:rPr>
          <w:rFonts w:hint="eastAsia" w:ascii="新宋体" w:hAnsi="新宋体" w:eastAsia="新宋体" w:cs="新宋体"/>
          <w:b/>
          <w:sz w:val="21"/>
          <w:szCs w:val="21"/>
        </w:rPr>
        <w:t>敬致各位贵宾：</w:t>
      </w:r>
      <w:r>
        <w:rPr>
          <w:rFonts w:hint="eastAsia" w:ascii="新宋体" w:hAnsi="新宋体" w:eastAsia="新宋体" w:cs="新宋体"/>
          <w:color w:val="FF0000"/>
          <w:sz w:val="21"/>
          <w:szCs w:val="21"/>
          <w:u w:val="single"/>
        </w:rPr>
        <w:t>请务必确保电话准确且畅通！</w:t>
      </w:r>
      <w:r>
        <w:rPr>
          <w:rFonts w:hint="eastAsia" w:ascii="新宋体" w:hAnsi="新宋体" w:eastAsia="新宋体" w:cs="新宋体"/>
          <w:color w:val="FF0000"/>
          <w:sz w:val="21"/>
          <w:szCs w:val="21"/>
        </w:rPr>
        <w:t>出团有关事宜，敬请留意：</w:t>
      </w:r>
    </w:p>
    <w:tbl>
      <w:tblPr>
        <w:tblStyle w:val="10"/>
        <w:tblpPr w:leftFromText="180" w:rightFromText="180" w:vertAnchor="text" w:horzAnchor="page" w:tblpX="572" w:tblpY="252"/>
        <w:tblOverlap w:val="never"/>
        <w:tblW w:w="10956" w:type="dxa"/>
        <w:tblInd w:w="0" w:type="dxa"/>
        <w:tblBorders>
          <w:top w:val="dashSmallGap" w:color="FF0000" w:sz="4" w:space="0"/>
          <w:left w:val="dashSmallGap" w:color="FF0000" w:sz="4" w:space="0"/>
          <w:bottom w:val="dashSmallGap" w:color="FF0000" w:sz="4" w:space="0"/>
          <w:right w:val="dashSmallGap" w:color="FF0000" w:sz="4" w:space="0"/>
          <w:insideH w:val="dashSmallGap" w:color="FF0000" w:sz="4" w:space="0"/>
          <w:insideV w:val="dashSmallGap" w:color="FF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2"/>
        <w:gridCol w:w="8434"/>
      </w:tblGrid>
      <w:tr>
        <w:tblPrEx>
          <w:tblBorders>
            <w:top w:val="dashSmallGap" w:color="FF0000" w:sz="4" w:space="0"/>
            <w:left w:val="dashSmallGap" w:color="FF0000" w:sz="4" w:space="0"/>
            <w:bottom w:val="dashSmallGap" w:color="FF0000" w:sz="4" w:space="0"/>
            <w:right w:val="dashSmallGap" w:color="FF0000" w:sz="4" w:space="0"/>
            <w:insideH w:val="dashSmallGap" w:color="FF0000" w:sz="4" w:space="0"/>
            <w:insideV w:val="dashSmallGap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400" w:lineRule="exact"/>
              <w:ind w:left="0" w:right="0"/>
              <w:textAlignment w:val="auto"/>
              <w:outlineLvl w:val="9"/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</w:rPr>
              <w:t>团队名称</w:t>
            </w:r>
          </w:p>
        </w:tc>
        <w:tc>
          <w:tcPr>
            <w:tcW w:w="84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400" w:lineRule="exact"/>
              <w:ind w:left="0" w:right="0"/>
              <w:textAlignment w:val="auto"/>
              <w:outlineLvl w:val="9"/>
              <w:rPr>
                <w:rFonts w:hint="default" w:ascii="新宋体" w:hAnsi="新宋体" w:eastAsia="新宋体" w:cs="新宋体"/>
                <w:b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  <w:lang w:val="en-US" w:eastAsia="zh-CN"/>
              </w:rPr>
              <w:t xml:space="preserve">3月15日 从化碧泉富力泉会议3天游 </w:t>
            </w:r>
          </w:p>
        </w:tc>
      </w:tr>
      <w:tr>
        <w:tblPrEx>
          <w:tblBorders>
            <w:top w:val="dashSmallGap" w:color="FF0000" w:sz="4" w:space="0"/>
            <w:left w:val="dashSmallGap" w:color="FF0000" w:sz="4" w:space="0"/>
            <w:bottom w:val="dashSmallGap" w:color="FF0000" w:sz="4" w:space="0"/>
            <w:right w:val="dashSmallGap" w:color="FF0000" w:sz="4" w:space="0"/>
            <w:insideH w:val="dashSmallGap" w:color="FF0000" w:sz="4" w:space="0"/>
            <w:insideV w:val="dashSmallGap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52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400" w:lineRule="exact"/>
              <w:ind w:left="0" w:right="0"/>
              <w:textAlignment w:val="auto"/>
              <w:outlineLvl w:val="9"/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</w:rPr>
              <w:t>出团标志</w:t>
            </w:r>
          </w:p>
        </w:tc>
        <w:tc>
          <w:tcPr>
            <w:tcW w:w="84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400" w:lineRule="exact"/>
              <w:ind w:left="0" w:right="0"/>
              <w:textAlignment w:val="auto"/>
              <w:outlineLvl w:val="9"/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  <w:lang w:eastAsia="zh-CN"/>
              </w:rPr>
              <w:t>省内游</w:t>
            </w:r>
          </w:p>
        </w:tc>
      </w:tr>
      <w:tr>
        <w:tblPrEx>
          <w:tblBorders>
            <w:top w:val="dashSmallGap" w:color="FF0000" w:sz="4" w:space="0"/>
            <w:left w:val="dashSmallGap" w:color="FF0000" w:sz="4" w:space="0"/>
            <w:bottom w:val="dashSmallGap" w:color="FF0000" w:sz="4" w:space="0"/>
            <w:right w:val="dashSmallGap" w:color="FF0000" w:sz="4" w:space="0"/>
            <w:insideH w:val="dashSmallGap" w:color="FF0000" w:sz="4" w:space="0"/>
            <w:insideV w:val="dashSmallGap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400" w:lineRule="exact"/>
              <w:ind w:left="0" w:right="0"/>
              <w:textAlignment w:val="auto"/>
              <w:outlineLvl w:val="9"/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</w:rPr>
              <w:t>出团日期及人数</w:t>
            </w:r>
          </w:p>
        </w:tc>
        <w:tc>
          <w:tcPr>
            <w:tcW w:w="84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400" w:lineRule="exact"/>
              <w:ind w:left="0" w:right="0"/>
              <w:textAlignment w:val="auto"/>
              <w:outlineLvl w:val="9"/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  <w:lang w:val="en-US" w:eastAsia="zh-CN"/>
              </w:rPr>
              <w:t>2021</w:t>
            </w:r>
            <w:r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</w:rPr>
              <w:t>年</w:t>
            </w:r>
            <w:r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新宋体" w:hAnsi="新宋体" w:eastAsia="新宋体" w:cs="新宋体"/>
                <w:b/>
                <w:sz w:val="21"/>
                <w:szCs w:val="21"/>
              </w:rPr>
              <w:t>月</w:t>
            </w:r>
            <w:r>
              <w:rPr>
                <w:rFonts w:hint="eastAsia" w:ascii="新宋体" w:hAnsi="新宋体" w:eastAsia="新宋体" w:cs="新宋体"/>
                <w:b/>
                <w:sz w:val="21"/>
                <w:szCs w:val="21"/>
                <w:lang w:val="en-US" w:eastAsia="zh-CN"/>
              </w:rPr>
              <w:t>15</w:t>
            </w:r>
            <w:r>
              <w:rPr>
                <w:rFonts w:hint="eastAsia" w:ascii="新宋体" w:hAnsi="新宋体" w:eastAsia="新宋体" w:cs="新宋体"/>
                <w:b/>
                <w:sz w:val="21"/>
                <w:szCs w:val="21"/>
              </w:rPr>
              <w:t>日</w:t>
            </w:r>
            <w:r>
              <w:rPr>
                <w:rFonts w:hint="eastAsia" w:ascii="新宋体" w:hAnsi="新宋体" w:eastAsia="新宋体" w:cs="新宋体"/>
                <w:b/>
                <w:sz w:val="21"/>
                <w:szCs w:val="21"/>
                <w:lang w:val="en-US" w:eastAsia="zh-CN"/>
              </w:rPr>
              <w:t>52+1人（广州29人+深圳6人+东莞9人，其余自驾）</w:t>
            </w:r>
            <w:r>
              <w:rPr>
                <w:rFonts w:hint="eastAsia" w:ascii="新宋体" w:hAnsi="新宋体" w:eastAsia="新宋体" w:cs="新宋体"/>
                <w:b/>
                <w:sz w:val="21"/>
                <w:szCs w:val="21"/>
              </w:rPr>
              <w:t xml:space="preserve">                                      </w:t>
            </w:r>
          </w:p>
        </w:tc>
      </w:tr>
      <w:tr>
        <w:tblPrEx>
          <w:tblBorders>
            <w:top w:val="dashSmallGap" w:color="FF0000" w:sz="4" w:space="0"/>
            <w:left w:val="dashSmallGap" w:color="FF0000" w:sz="4" w:space="0"/>
            <w:bottom w:val="dashSmallGap" w:color="FF0000" w:sz="4" w:space="0"/>
            <w:right w:val="dashSmallGap" w:color="FF0000" w:sz="4" w:space="0"/>
            <w:insideH w:val="dashSmallGap" w:color="FF0000" w:sz="4" w:space="0"/>
            <w:insideV w:val="dashSmallGap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400" w:lineRule="exact"/>
              <w:ind w:left="0" w:right="0"/>
              <w:textAlignment w:val="auto"/>
              <w:outlineLvl w:val="9"/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  <w:lang w:eastAsia="zh-CN"/>
              </w:rPr>
              <w:t>广州</w:t>
            </w:r>
            <w:r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</w:rPr>
              <w:t>集合时间与地点</w:t>
            </w:r>
          </w:p>
        </w:tc>
        <w:tc>
          <w:tcPr>
            <w:tcW w:w="84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400" w:lineRule="exact"/>
              <w:ind w:left="0" w:right="0"/>
              <w:textAlignment w:val="auto"/>
              <w:outlineLvl w:val="9"/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color w:val="FF0000"/>
                <w:sz w:val="21"/>
                <w:szCs w:val="21"/>
                <w:u w:val="single"/>
                <w:lang w:val="en-US" w:eastAsia="zh-CN"/>
              </w:rPr>
              <w:t>3</w:t>
            </w:r>
            <w:r>
              <w:rPr>
                <w:rFonts w:hint="eastAsia" w:ascii="新宋体" w:hAnsi="新宋体" w:eastAsia="新宋体" w:cs="新宋体"/>
                <w:b/>
                <w:color w:val="FF0000"/>
                <w:sz w:val="21"/>
                <w:szCs w:val="21"/>
                <w:u w:val="single"/>
              </w:rPr>
              <w:t>月</w:t>
            </w:r>
            <w:r>
              <w:rPr>
                <w:rFonts w:hint="eastAsia" w:ascii="新宋体" w:hAnsi="新宋体" w:eastAsia="新宋体" w:cs="新宋体"/>
                <w:b/>
                <w:color w:val="FF0000"/>
                <w:sz w:val="21"/>
                <w:szCs w:val="21"/>
                <w:u w:val="single"/>
                <w:lang w:val="en-US" w:eastAsia="zh-CN"/>
              </w:rPr>
              <w:t>15</w:t>
            </w:r>
            <w:r>
              <w:rPr>
                <w:rFonts w:hint="eastAsia" w:ascii="新宋体" w:hAnsi="新宋体" w:eastAsia="新宋体" w:cs="新宋体"/>
                <w:b/>
                <w:color w:val="FF0000"/>
                <w:sz w:val="21"/>
                <w:szCs w:val="21"/>
                <w:u w:val="single"/>
              </w:rPr>
              <w:t>日</w:t>
            </w:r>
            <w:r>
              <w:rPr>
                <w:rFonts w:hint="eastAsia" w:ascii="新宋体" w:hAnsi="新宋体" w:eastAsia="新宋体" w:cs="新宋体"/>
                <w:b/>
                <w:color w:val="FF0000"/>
                <w:sz w:val="21"/>
                <w:szCs w:val="21"/>
                <w:u w:val="single"/>
                <w:lang w:eastAsia="zh-CN"/>
              </w:rPr>
              <w:t>中午</w:t>
            </w:r>
            <w:r>
              <w:rPr>
                <w:rFonts w:hint="eastAsia" w:ascii="新宋体" w:hAnsi="新宋体" w:eastAsia="新宋体" w:cs="新宋体"/>
                <w:b/>
                <w:color w:val="FF0000"/>
                <w:sz w:val="21"/>
                <w:szCs w:val="21"/>
                <w:u w:val="single"/>
                <w:lang w:val="en-US" w:eastAsia="zh-CN"/>
              </w:rPr>
              <w:t>7:00  越秀宾馆正门  7：30  金海湾门口喷水池 7:50  广粤天地颐天健</w:t>
            </w:r>
          </w:p>
        </w:tc>
      </w:tr>
      <w:tr>
        <w:tblPrEx>
          <w:tblBorders>
            <w:top w:val="dashSmallGap" w:color="FF0000" w:sz="4" w:space="0"/>
            <w:left w:val="dashSmallGap" w:color="FF0000" w:sz="4" w:space="0"/>
            <w:bottom w:val="dashSmallGap" w:color="FF0000" w:sz="4" w:space="0"/>
            <w:right w:val="dashSmallGap" w:color="FF0000" w:sz="4" w:space="0"/>
            <w:insideH w:val="dashSmallGap" w:color="FF0000" w:sz="4" w:space="0"/>
            <w:insideV w:val="dashSmallGap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252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400" w:lineRule="exact"/>
              <w:ind w:left="0" w:right="0"/>
              <w:textAlignment w:val="auto"/>
              <w:outlineLvl w:val="9"/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  <w:lang w:eastAsia="zh-CN"/>
              </w:rPr>
              <w:t>深圳</w:t>
            </w:r>
            <w:r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</w:rPr>
              <w:t>集合时间与地点</w:t>
            </w:r>
          </w:p>
        </w:tc>
        <w:tc>
          <w:tcPr>
            <w:tcW w:w="84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400" w:lineRule="exact"/>
              <w:ind w:left="0" w:right="0"/>
              <w:textAlignment w:val="auto"/>
              <w:outlineLvl w:val="9"/>
              <w:rPr>
                <w:rFonts w:hint="eastAsia" w:ascii="新宋体" w:hAnsi="新宋体" w:eastAsia="新宋体" w:cs="新宋体"/>
                <w:b/>
                <w:color w:val="FF0000"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color w:val="FF0000"/>
                <w:sz w:val="21"/>
                <w:szCs w:val="21"/>
                <w:u w:val="single"/>
                <w:lang w:val="en-US" w:eastAsia="zh-CN"/>
              </w:rPr>
              <w:t>3</w:t>
            </w:r>
            <w:r>
              <w:rPr>
                <w:rFonts w:hint="eastAsia" w:ascii="新宋体" w:hAnsi="新宋体" w:eastAsia="新宋体" w:cs="新宋体"/>
                <w:b/>
                <w:color w:val="FF0000"/>
                <w:sz w:val="21"/>
                <w:szCs w:val="21"/>
                <w:u w:val="single"/>
              </w:rPr>
              <w:t>月</w:t>
            </w:r>
            <w:r>
              <w:rPr>
                <w:rFonts w:hint="eastAsia" w:ascii="新宋体" w:hAnsi="新宋体" w:eastAsia="新宋体" w:cs="新宋体"/>
                <w:b/>
                <w:color w:val="FF0000"/>
                <w:sz w:val="21"/>
                <w:szCs w:val="21"/>
                <w:u w:val="single"/>
                <w:lang w:val="en-US" w:eastAsia="zh-CN"/>
              </w:rPr>
              <w:t>15</w:t>
            </w:r>
            <w:r>
              <w:rPr>
                <w:rFonts w:hint="eastAsia" w:ascii="新宋体" w:hAnsi="新宋体" w:eastAsia="新宋体" w:cs="新宋体"/>
                <w:b/>
                <w:color w:val="FF0000"/>
                <w:sz w:val="21"/>
                <w:szCs w:val="21"/>
                <w:u w:val="single"/>
              </w:rPr>
              <w:t>日</w:t>
            </w:r>
            <w:r>
              <w:rPr>
                <w:rFonts w:hint="eastAsia" w:ascii="新宋体" w:hAnsi="新宋体" w:eastAsia="新宋体" w:cs="新宋体"/>
                <w:b/>
                <w:color w:val="FF0000"/>
                <w:sz w:val="21"/>
                <w:szCs w:val="21"/>
                <w:u w:val="single"/>
                <w:lang w:eastAsia="zh-CN"/>
              </w:rPr>
              <w:t>中午</w:t>
            </w:r>
            <w:r>
              <w:rPr>
                <w:rFonts w:hint="eastAsia" w:ascii="新宋体" w:hAnsi="新宋体" w:eastAsia="新宋体" w:cs="新宋体"/>
                <w:b/>
                <w:color w:val="FF0000"/>
                <w:sz w:val="21"/>
                <w:szCs w:val="21"/>
                <w:u w:val="single"/>
                <w:lang w:val="en-US" w:eastAsia="zh-CN"/>
              </w:rPr>
              <w:t xml:space="preserve">7:00 </w:t>
            </w:r>
            <w:bookmarkStart w:id="3" w:name="_GoBack"/>
            <w:bookmarkEnd w:id="3"/>
            <w:r>
              <w:rPr>
                <w:rFonts w:hint="eastAsia" w:ascii="新宋体" w:hAnsi="新宋体" w:eastAsia="新宋体" w:cs="新宋体"/>
                <w:b/>
                <w:color w:val="FF0000"/>
                <w:sz w:val="21"/>
                <w:szCs w:val="21"/>
                <w:u w:val="single"/>
              </w:rPr>
              <w:t>分</w:t>
            </w:r>
            <w:r>
              <w:rPr>
                <w:rFonts w:hint="eastAsia" w:ascii="新宋体" w:hAnsi="新宋体" w:eastAsia="新宋体" w:cs="新宋体"/>
                <w:b/>
                <w:color w:val="0000FF"/>
                <w:sz w:val="21"/>
                <w:szCs w:val="21"/>
                <w:u w:val="single"/>
              </w:rPr>
              <w:t xml:space="preserve"> </w:t>
            </w:r>
            <w:r>
              <w:rPr>
                <w:rFonts w:hint="eastAsia" w:ascii="新宋体" w:hAnsi="新宋体" w:eastAsia="新宋体" w:cs="新宋体"/>
                <w:b/>
                <w:color w:val="0000FF"/>
                <w:sz w:val="21"/>
                <w:szCs w:val="21"/>
                <w:u w:val="single"/>
                <w:lang w:eastAsia="zh-CN"/>
              </w:rPr>
              <w:t>维也纳酒店（深圳宝安南路店）</w:t>
            </w:r>
          </w:p>
        </w:tc>
      </w:tr>
      <w:tr>
        <w:tblPrEx>
          <w:tblBorders>
            <w:top w:val="dashSmallGap" w:color="FF0000" w:sz="4" w:space="0"/>
            <w:left w:val="dashSmallGap" w:color="FF0000" w:sz="4" w:space="0"/>
            <w:bottom w:val="dashSmallGap" w:color="FF0000" w:sz="4" w:space="0"/>
            <w:right w:val="dashSmallGap" w:color="FF0000" w:sz="4" w:space="0"/>
            <w:insideH w:val="dashSmallGap" w:color="FF0000" w:sz="4" w:space="0"/>
            <w:insideV w:val="dashSmallGap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400" w:lineRule="exact"/>
              <w:ind w:left="0" w:right="0"/>
              <w:textAlignment w:val="auto"/>
              <w:outlineLvl w:val="9"/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  <w:lang w:eastAsia="zh-CN"/>
              </w:rPr>
              <w:t>东莞</w:t>
            </w:r>
            <w:r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</w:rPr>
              <w:t>集合时间与地点</w:t>
            </w:r>
          </w:p>
        </w:tc>
        <w:tc>
          <w:tcPr>
            <w:tcW w:w="84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400" w:lineRule="exact"/>
              <w:ind w:left="0" w:right="0"/>
              <w:textAlignment w:val="auto"/>
              <w:outlineLvl w:val="9"/>
              <w:rPr>
                <w:rFonts w:hint="eastAsia" w:ascii="新宋体" w:hAnsi="新宋体" w:eastAsia="新宋体" w:cs="新宋体"/>
                <w:b/>
                <w:color w:val="FF0000"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color w:val="FF0000"/>
                <w:sz w:val="21"/>
                <w:szCs w:val="21"/>
                <w:u w:val="single"/>
                <w:lang w:val="en-US" w:eastAsia="zh-CN"/>
              </w:rPr>
              <w:t>3</w:t>
            </w:r>
            <w:r>
              <w:rPr>
                <w:rFonts w:hint="eastAsia" w:ascii="新宋体" w:hAnsi="新宋体" w:eastAsia="新宋体" w:cs="新宋体"/>
                <w:b/>
                <w:color w:val="FF0000"/>
                <w:sz w:val="21"/>
                <w:szCs w:val="21"/>
                <w:u w:val="single"/>
              </w:rPr>
              <w:t>月</w:t>
            </w:r>
            <w:r>
              <w:rPr>
                <w:rFonts w:hint="eastAsia" w:ascii="新宋体" w:hAnsi="新宋体" w:eastAsia="新宋体" w:cs="新宋体"/>
                <w:b/>
                <w:color w:val="FF0000"/>
                <w:sz w:val="21"/>
                <w:szCs w:val="21"/>
                <w:u w:val="single"/>
                <w:lang w:val="en-US" w:eastAsia="zh-CN"/>
              </w:rPr>
              <w:t>15</w:t>
            </w:r>
            <w:r>
              <w:rPr>
                <w:rFonts w:hint="eastAsia" w:ascii="新宋体" w:hAnsi="新宋体" w:eastAsia="新宋体" w:cs="新宋体"/>
                <w:b/>
                <w:color w:val="FF0000"/>
                <w:sz w:val="21"/>
                <w:szCs w:val="21"/>
                <w:u w:val="single"/>
              </w:rPr>
              <w:t>日</w:t>
            </w:r>
            <w:r>
              <w:rPr>
                <w:rFonts w:hint="eastAsia" w:ascii="新宋体" w:hAnsi="新宋体" w:eastAsia="新宋体" w:cs="新宋体"/>
                <w:b/>
                <w:color w:val="FF0000"/>
                <w:sz w:val="21"/>
                <w:szCs w:val="21"/>
                <w:u w:val="single"/>
                <w:lang w:eastAsia="zh-CN"/>
              </w:rPr>
              <w:t>中午</w:t>
            </w:r>
            <w:r>
              <w:rPr>
                <w:rFonts w:hint="eastAsia" w:ascii="新宋体" w:hAnsi="新宋体" w:eastAsia="新宋体" w:cs="新宋体"/>
                <w:b/>
                <w:color w:val="FF0000"/>
                <w:sz w:val="21"/>
                <w:szCs w:val="21"/>
                <w:u w:val="single"/>
                <w:lang w:val="en-US" w:eastAsia="zh-CN"/>
              </w:rPr>
              <w:t xml:space="preserve"> 8:00</w:t>
            </w:r>
            <w:r>
              <w:rPr>
                <w:rFonts w:hint="eastAsia" w:ascii="新宋体" w:hAnsi="新宋体" w:eastAsia="新宋体" w:cs="新宋体"/>
                <w:b/>
                <w:color w:val="FF0000"/>
                <w:sz w:val="21"/>
                <w:szCs w:val="21"/>
                <w:u w:val="single"/>
              </w:rPr>
              <w:t>分</w:t>
            </w:r>
            <w:r>
              <w:rPr>
                <w:rFonts w:hint="eastAsia" w:ascii="新宋体" w:hAnsi="新宋体" w:eastAsia="新宋体" w:cs="新宋体"/>
                <w:b/>
                <w:color w:val="0000FF"/>
                <w:sz w:val="21"/>
                <w:szCs w:val="21"/>
                <w:u w:val="single"/>
              </w:rPr>
              <w:t xml:space="preserve"> </w:t>
            </w:r>
            <w:r>
              <w:rPr>
                <w:rFonts w:hint="eastAsia" w:ascii="新宋体" w:hAnsi="新宋体" w:eastAsia="新宋体" w:cs="新宋体"/>
                <w:b/>
                <w:color w:val="0000FF"/>
                <w:sz w:val="21"/>
                <w:szCs w:val="21"/>
                <w:u w:val="single"/>
                <w:lang w:eastAsia="zh-CN"/>
              </w:rPr>
              <w:t>中国银行（东莞塘厦支行）</w:t>
            </w:r>
          </w:p>
        </w:tc>
      </w:tr>
      <w:tr>
        <w:tblPrEx>
          <w:tblBorders>
            <w:top w:val="dashSmallGap" w:color="FF0000" w:sz="4" w:space="0"/>
            <w:left w:val="dashSmallGap" w:color="FF0000" w:sz="4" w:space="0"/>
            <w:bottom w:val="dashSmallGap" w:color="FF0000" w:sz="4" w:space="0"/>
            <w:right w:val="dashSmallGap" w:color="FF0000" w:sz="4" w:space="0"/>
            <w:insideH w:val="dashSmallGap" w:color="FF0000" w:sz="4" w:space="0"/>
            <w:insideV w:val="dashSmallGap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400" w:lineRule="exact"/>
              <w:ind w:left="0" w:right="0"/>
              <w:textAlignment w:val="auto"/>
              <w:outlineLvl w:val="9"/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  <w:lang w:eastAsia="zh-CN"/>
              </w:rPr>
              <w:t>客人联系方式</w:t>
            </w:r>
          </w:p>
        </w:tc>
        <w:tc>
          <w:tcPr>
            <w:tcW w:w="84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400" w:lineRule="exact"/>
              <w:ind w:left="0" w:right="0"/>
              <w:textAlignment w:val="auto"/>
              <w:outlineLvl w:val="9"/>
              <w:rPr>
                <w:rFonts w:hint="eastAsia" w:ascii="新宋体" w:hAnsi="新宋体" w:eastAsia="新宋体" w:cs="新宋体"/>
                <w:b/>
                <w:color w:val="FF0000"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  <w:lang w:val="en-US" w:eastAsia="zh-CN"/>
              </w:rPr>
              <w:t>广州：余嘉惠18027193781   深圳：黎巧宜  18058845130    东莞：刘琴：15814115709</w:t>
            </w:r>
          </w:p>
        </w:tc>
      </w:tr>
      <w:tr>
        <w:tblPrEx>
          <w:tblBorders>
            <w:top w:val="dashSmallGap" w:color="FF0000" w:sz="4" w:space="0"/>
            <w:left w:val="dashSmallGap" w:color="FF0000" w:sz="4" w:space="0"/>
            <w:bottom w:val="dashSmallGap" w:color="FF0000" w:sz="4" w:space="0"/>
            <w:right w:val="dashSmallGap" w:color="FF0000" w:sz="4" w:space="0"/>
            <w:insideH w:val="dashSmallGap" w:color="FF0000" w:sz="4" w:space="0"/>
            <w:insideV w:val="dashSmallGap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52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400" w:lineRule="exact"/>
              <w:ind w:left="0" w:right="0"/>
              <w:textAlignment w:val="auto"/>
              <w:outlineLvl w:val="9"/>
              <w:rPr>
                <w:rFonts w:hint="eastAsia" w:ascii="新宋体" w:hAnsi="新宋体" w:eastAsia="新宋体" w:cs="新宋体"/>
                <w:b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b/>
                <w:sz w:val="21"/>
                <w:szCs w:val="21"/>
                <w:lang w:eastAsia="zh-CN"/>
              </w:rPr>
              <w:t>导游</w:t>
            </w:r>
          </w:p>
        </w:tc>
        <w:tc>
          <w:tcPr>
            <w:tcW w:w="84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outlineLvl w:val="9"/>
              <w:rPr>
                <w:rFonts w:hint="default" w:ascii="新宋体" w:hAnsi="新宋体" w:eastAsia="新宋体" w:cs="新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sz w:val="21"/>
                <w:szCs w:val="21"/>
                <w:lang w:val="en-US" w:eastAsia="zh-CN"/>
              </w:rPr>
              <w:t>罗家聪13609040402</w:t>
            </w:r>
          </w:p>
        </w:tc>
      </w:tr>
      <w:tr>
        <w:tblPrEx>
          <w:tblBorders>
            <w:top w:val="dashSmallGap" w:color="FF0000" w:sz="4" w:space="0"/>
            <w:left w:val="dashSmallGap" w:color="FF0000" w:sz="4" w:space="0"/>
            <w:bottom w:val="dashSmallGap" w:color="FF0000" w:sz="4" w:space="0"/>
            <w:right w:val="dashSmallGap" w:color="FF0000" w:sz="4" w:space="0"/>
            <w:insideH w:val="dashSmallGap" w:color="FF0000" w:sz="4" w:space="0"/>
            <w:insideV w:val="dashSmallGap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52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400" w:lineRule="exact"/>
              <w:ind w:left="0" w:right="0"/>
              <w:textAlignment w:val="auto"/>
              <w:outlineLvl w:val="9"/>
              <w:rPr>
                <w:rFonts w:hint="eastAsia" w:ascii="新宋体" w:hAnsi="新宋体" w:eastAsia="新宋体" w:cs="新宋体"/>
                <w:b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sz w:val="21"/>
                <w:szCs w:val="21"/>
                <w:lang w:eastAsia="zh-CN"/>
              </w:rPr>
              <w:t>司机</w:t>
            </w:r>
            <w:r>
              <w:rPr>
                <w:rFonts w:hint="eastAsia" w:ascii="新宋体" w:hAnsi="新宋体" w:eastAsia="新宋体" w:cs="新宋体"/>
                <w:b/>
                <w:sz w:val="21"/>
                <w:szCs w:val="21"/>
              </w:rPr>
              <w:t>姓名及电话</w:t>
            </w:r>
          </w:p>
        </w:tc>
        <w:tc>
          <w:tcPr>
            <w:tcW w:w="84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400" w:lineRule="exact"/>
              <w:ind w:left="0" w:right="0"/>
              <w:jc w:val="left"/>
              <w:textAlignment w:val="auto"/>
              <w:outlineLvl w:val="9"/>
              <w:rPr>
                <w:rFonts w:hint="eastAsia" w:ascii="新宋体" w:hAnsi="新宋体" w:eastAsia="新宋体" w:cs="新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sz w:val="21"/>
                <w:szCs w:val="21"/>
                <w:lang w:val="en-US" w:eastAsia="zh-CN"/>
              </w:rPr>
              <w:t xml:space="preserve">车牌：待定  </w:t>
            </w:r>
          </w:p>
        </w:tc>
      </w:tr>
      <w:tr>
        <w:tblPrEx>
          <w:tblBorders>
            <w:top w:val="dashSmallGap" w:color="FF0000" w:sz="4" w:space="0"/>
            <w:left w:val="dashSmallGap" w:color="FF0000" w:sz="4" w:space="0"/>
            <w:bottom w:val="dashSmallGap" w:color="FF0000" w:sz="4" w:space="0"/>
            <w:right w:val="dashSmallGap" w:color="FF0000" w:sz="4" w:space="0"/>
            <w:insideH w:val="dashSmallGap" w:color="FF0000" w:sz="4" w:space="0"/>
            <w:insideV w:val="dashSmallGap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5" w:hRule="atLeast"/>
        </w:trPr>
        <w:tc>
          <w:tcPr>
            <w:tcW w:w="252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400" w:lineRule="exact"/>
              <w:ind w:left="0" w:right="0"/>
              <w:textAlignment w:val="auto"/>
              <w:outlineLvl w:val="9"/>
              <w:rPr>
                <w:rFonts w:hint="eastAsia" w:ascii="新宋体" w:hAnsi="新宋体" w:eastAsia="新宋体" w:cs="新宋体"/>
                <w:b/>
                <w:color w:val="FF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color w:val="FF0000"/>
                <w:sz w:val="21"/>
                <w:szCs w:val="21"/>
              </w:rPr>
              <w:t>★重点提醒</w:t>
            </w:r>
          </w:p>
        </w:tc>
        <w:tc>
          <w:tcPr>
            <w:tcW w:w="843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400" w:lineRule="exact"/>
              <w:ind w:left="0" w:leftChars="0" w:right="0"/>
              <w:textAlignment w:val="auto"/>
              <w:outlineLvl w:val="9"/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</w:rPr>
              <w:t>敬请各位团友务必准时抵达，</w:t>
            </w:r>
            <w:r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  <w:lang w:eastAsia="zh-CN"/>
              </w:rPr>
              <w:t>请务必携带好：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400" w:lineRule="exact"/>
              <w:ind w:left="0" w:leftChars="0" w:right="0"/>
              <w:textAlignment w:val="auto"/>
              <w:outlineLvl w:val="9"/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color w:val="000000"/>
                <w:sz w:val="28"/>
                <w:szCs w:val="28"/>
                <w:highlight w:val="yellow"/>
                <w:lang w:eastAsia="zh-CN"/>
              </w:rPr>
              <w:t>身份证原件、佩戴口罩、检查穗康码为绿码</w:t>
            </w:r>
            <w:r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</w:rPr>
              <w:t>！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400" w:lineRule="exact"/>
        <w:textAlignment w:val="auto"/>
        <w:outlineLvl w:val="9"/>
        <w:rPr>
          <w:rFonts w:hint="eastAsia" w:ascii="新宋体" w:hAnsi="新宋体" w:eastAsia="新宋体" w:cs="新宋体"/>
          <w:b/>
          <w:color w:val="FF0000"/>
          <w:sz w:val="21"/>
          <w:szCs w:val="21"/>
        </w:rPr>
      </w:pPr>
      <w:r>
        <w:rPr>
          <w:rFonts w:hint="eastAsia" w:ascii="新宋体" w:hAnsi="新宋体" w:eastAsia="新宋体" w:cs="新宋体"/>
          <w:b/>
          <w:color w:val="FF0000"/>
          <w:sz w:val="21"/>
          <w:szCs w:val="21"/>
        </w:rPr>
        <w:t xml:space="preserve"> </w:t>
      </w:r>
    </w:p>
    <w:tbl>
      <w:tblPr>
        <w:tblStyle w:val="10"/>
        <w:tblW w:w="10837" w:type="dxa"/>
        <w:tblInd w:w="-11" w:type="dxa"/>
        <w:tblBorders>
          <w:top w:val="dashSmallGap" w:color="FF0000" w:sz="4" w:space="0"/>
          <w:left w:val="dashSmallGap" w:color="FF0000" w:sz="4" w:space="0"/>
          <w:bottom w:val="dashSmallGap" w:color="FF0000" w:sz="4" w:space="0"/>
          <w:right w:val="dashSmallGap" w:color="FF0000" w:sz="4" w:space="0"/>
          <w:insideH w:val="single" w:color="FF0000" w:sz="4" w:space="0"/>
          <w:insideV w:val="single" w:color="FF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0"/>
        <w:gridCol w:w="4129"/>
        <w:gridCol w:w="600"/>
        <w:gridCol w:w="488"/>
        <w:gridCol w:w="564"/>
        <w:gridCol w:w="3746"/>
      </w:tblGrid>
      <w:tr>
        <w:tblPrEx>
          <w:tblBorders>
            <w:top w:val="dashSmallGap" w:color="FF0000" w:sz="4" w:space="0"/>
            <w:left w:val="dashSmallGap" w:color="FF0000" w:sz="4" w:space="0"/>
            <w:bottom w:val="dashSmallGap" w:color="FF0000" w:sz="4" w:space="0"/>
            <w:right w:val="dashSmallGap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31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400" w:lineRule="exact"/>
              <w:ind w:left="0" w:right="0" w:firstLine="217" w:firstLineChars="9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b/>
                <w:bCs w:val="0"/>
                <w:sz w:val="24"/>
                <w:szCs w:val="24"/>
              </w:rPr>
            </w:pPr>
            <w:bookmarkStart w:id="2" w:name="OLE_LINK7" w:colFirst="0" w:colLast="5"/>
            <w:r>
              <w:rPr>
                <w:rFonts w:hint="eastAsia" w:ascii="新宋体" w:hAnsi="新宋体" w:eastAsia="新宋体" w:cs="新宋体"/>
                <w:b/>
                <w:bCs w:val="0"/>
                <w:sz w:val="24"/>
                <w:szCs w:val="24"/>
              </w:rPr>
              <w:t>日期</w:t>
            </w:r>
          </w:p>
        </w:tc>
        <w:tc>
          <w:tcPr>
            <w:tcW w:w="412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b/>
                <w:bCs w:val="0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 w:val="0"/>
                <w:sz w:val="24"/>
                <w:szCs w:val="24"/>
              </w:rPr>
              <w:t>行程</w:t>
            </w:r>
          </w:p>
        </w:tc>
        <w:tc>
          <w:tcPr>
            <w:tcW w:w="60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24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b/>
                <w:bCs w:val="0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 w:val="0"/>
                <w:sz w:val="24"/>
                <w:szCs w:val="24"/>
              </w:rPr>
              <w:t>早</w:t>
            </w:r>
          </w:p>
        </w:tc>
        <w:tc>
          <w:tcPr>
            <w:tcW w:w="48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24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b/>
                <w:bCs w:val="0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 w:val="0"/>
                <w:sz w:val="24"/>
                <w:szCs w:val="24"/>
              </w:rPr>
              <w:t>午</w:t>
            </w:r>
          </w:p>
        </w:tc>
        <w:tc>
          <w:tcPr>
            <w:tcW w:w="56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24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b/>
                <w:bCs w:val="0"/>
                <w:sz w:val="24"/>
                <w:szCs w:val="24"/>
              </w:rPr>
            </w:pPr>
            <w:r>
              <w:rPr>
                <w:rFonts w:hint="eastAsia" w:ascii="新宋体" w:hAnsi="新宋体" w:eastAsia="新宋体" w:cs="新宋体"/>
                <w:b/>
                <w:bCs w:val="0"/>
                <w:sz w:val="24"/>
                <w:szCs w:val="24"/>
              </w:rPr>
              <w:t>晚</w:t>
            </w:r>
          </w:p>
        </w:tc>
        <w:tc>
          <w:tcPr>
            <w:tcW w:w="37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24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400" w:lineRule="exact"/>
              <w:ind w:left="0" w:right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b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新宋体" w:hAnsi="新宋体" w:eastAsia="新宋体" w:cs="新宋体"/>
                <w:b/>
                <w:bCs w:val="0"/>
                <w:sz w:val="24"/>
                <w:szCs w:val="24"/>
              </w:rPr>
              <w:t>酒店信息</w:t>
            </w:r>
          </w:p>
        </w:tc>
      </w:tr>
      <w:tr>
        <w:tblPrEx>
          <w:tblBorders>
            <w:top w:val="dashSmallGap" w:color="FF0000" w:sz="4" w:space="0"/>
            <w:left w:val="dashSmallGap" w:color="FF0000" w:sz="4" w:space="0"/>
            <w:bottom w:val="dashSmallGap" w:color="FF0000" w:sz="4" w:space="0"/>
            <w:right w:val="dashSmallGap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0" w:lineRule="atLeast"/>
              <w:ind w:left="0" w:right="0"/>
              <w:jc w:val="left"/>
              <w:rPr>
                <w:rFonts w:hint="default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val="en-US" w:eastAsia="zh-CN" w:bidi="ar"/>
              </w:rPr>
              <w:t>3月15日</w:t>
            </w:r>
          </w:p>
        </w:tc>
        <w:tc>
          <w:tcPr>
            <w:tcW w:w="412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0" w:lineRule="atLeast"/>
              <w:ind w:left="0" w:right="0"/>
              <w:jc w:val="left"/>
              <w:rPr>
                <w:rFonts w:hint="default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bidi="ar"/>
              </w:rPr>
              <w:t>广州</w:t>
            </w: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val="en-US" w:eastAsia="zh-CN" w:bidi="ar"/>
              </w:rPr>
              <w:t>/深圳/东莞-从化碧泉空中花园酒店</w:t>
            </w:r>
          </w:p>
        </w:tc>
        <w:tc>
          <w:tcPr>
            <w:tcW w:w="60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0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bidi="ar"/>
              </w:rPr>
              <w:t>X</w:t>
            </w:r>
          </w:p>
        </w:tc>
        <w:tc>
          <w:tcPr>
            <w:tcW w:w="48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0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val="en-US" w:eastAsia="zh-CN" w:bidi="ar"/>
              </w:rPr>
              <w:t>√</w:t>
            </w:r>
          </w:p>
        </w:tc>
        <w:tc>
          <w:tcPr>
            <w:tcW w:w="56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0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val="en-US" w:eastAsia="zh-CN" w:bidi="ar"/>
              </w:rPr>
              <w:t>√</w:t>
            </w:r>
          </w:p>
        </w:tc>
        <w:tc>
          <w:tcPr>
            <w:tcW w:w="3746" w:type="dxa"/>
            <w:tcBorders>
              <w:bottom w:val="single" w:color="FF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0" w:lineRule="atLeast"/>
              <w:ind w:left="0" w:right="0"/>
              <w:jc w:val="left"/>
              <w:rPr>
                <w:rFonts w:hint="default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val="en-US" w:eastAsia="zh-CN" w:bidi="ar"/>
              </w:rPr>
              <w:t>酒店名称：碧泉空中温泉</w:t>
            </w:r>
          </w:p>
        </w:tc>
      </w:tr>
      <w:tr>
        <w:tblPrEx>
          <w:tblBorders>
            <w:top w:val="dashSmallGap" w:color="FF0000" w:sz="4" w:space="0"/>
            <w:left w:val="dashSmallGap" w:color="FF0000" w:sz="4" w:space="0"/>
            <w:bottom w:val="dashSmallGap" w:color="FF0000" w:sz="4" w:space="0"/>
            <w:right w:val="dashSmallGap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val="en-US" w:eastAsia="zh-CN" w:bidi="ar"/>
              </w:rPr>
              <w:t>3月16日</w:t>
            </w:r>
          </w:p>
        </w:tc>
        <w:tc>
          <w:tcPr>
            <w:tcW w:w="412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0" w:lineRule="atLeast"/>
              <w:ind w:left="0" w:right="0"/>
              <w:jc w:val="left"/>
              <w:rPr>
                <w:rFonts w:hint="default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  <w:t>酒店</w:t>
            </w: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val="en-US" w:eastAsia="zh-CN" w:bidi="ar"/>
              </w:rPr>
              <w:t>-白水寨-午餐-吕田村</w:t>
            </w:r>
          </w:p>
        </w:tc>
        <w:tc>
          <w:tcPr>
            <w:tcW w:w="60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0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val="en-US" w:eastAsia="zh-CN" w:bidi="ar"/>
              </w:rPr>
              <w:t>√</w:t>
            </w:r>
          </w:p>
        </w:tc>
        <w:tc>
          <w:tcPr>
            <w:tcW w:w="48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0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val="en-US" w:eastAsia="zh-CN" w:bidi="ar"/>
              </w:rPr>
              <w:t>√</w:t>
            </w:r>
          </w:p>
        </w:tc>
        <w:tc>
          <w:tcPr>
            <w:tcW w:w="56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0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bidi="ar"/>
              </w:rPr>
              <w:t>X</w:t>
            </w:r>
          </w:p>
        </w:tc>
        <w:tc>
          <w:tcPr>
            <w:tcW w:w="3746" w:type="dxa"/>
            <w:tcBorders>
              <w:bottom w:val="single" w:color="FF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val="en-US" w:eastAsia="zh-CN" w:bidi="ar"/>
              </w:rPr>
              <w:t>酒店名称：富力泉天下别墅</w:t>
            </w:r>
          </w:p>
        </w:tc>
      </w:tr>
      <w:tr>
        <w:tblPrEx>
          <w:tblBorders>
            <w:top w:val="dashSmallGap" w:color="FF0000" w:sz="4" w:space="0"/>
            <w:left w:val="dashSmallGap" w:color="FF0000" w:sz="4" w:space="0"/>
            <w:bottom w:val="dashSmallGap" w:color="FF0000" w:sz="4" w:space="0"/>
            <w:right w:val="dashSmallGap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val="en-US" w:eastAsia="zh-CN" w:bidi="ar"/>
              </w:rPr>
              <w:t>3月17日</w:t>
            </w:r>
          </w:p>
        </w:tc>
        <w:tc>
          <w:tcPr>
            <w:tcW w:w="412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0" w:lineRule="atLeast"/>
              <w:ind w:left="0" w:right="0"/>
              <w:jc w:val="left"/>
              <w:rPr>
                <w:rFonts w:hint="default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eastAsia="zh-CN" w:bidi="ar"/>
              </w:rPr>
              <w:t>酒店</w:t>
            </w: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val="en-US" w:eastAsia="zh-CN" w:bidi="ar"/>
              </w:rPr>
              <w:t>-广州/深圳/东莞</w:t>
            </w:r>
          </w:p>
        </w:tc>
        <w:tc>
          <w:tcPr>
            <w:tcW w:w="60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0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bidi="ar"/>
              </w:rPr>
              <w:t>X</w:t>
            </w:r>
          </w:p>
        </w:tc>
        <w:tc>
          <w:tcPr>
            <w:tcW w:w="48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0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bidi="ar"/>
              </w:rPr>
              <w:t>X</w:t>
            </w:r>
          </w:p>
        </w:tc>
        <w:tc>
          <w:tcPr>
            <w:tcW w:w="56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0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bidi="ar"/>
              </w:rPr>
              <w:t>X</w:t>
            </w:r>
          </w:p>
        </w:tc>
        <w:tc>
          <w:tcPr>
            <w:tcW w:w="3746" w:type="dxa"/>
            <w:tcBorders>
              <w:bottom w:val="single" w:color="FF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0" w:lineRule="atLeast"/>
              <w:ind w:left="0" w:right="0"/>
              <w:jc w:val="left"/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shd w:val="clear" w:color="auto" w:fill="FFFFFF"/>
                <w:lang w:val="en-US" w:eastAsia="zh-CN" w:bidi="ar"/>
              </w:rPr>
              <w:t>温馨的家</w:t>
            </w:r>
          </w:p>
        </w:tc>
      </w:tr>
      <w:bookmarkEnd w:id="2"/>
      <w:tr>
        <w:tblPrEx>
          <w:tblBorders>
            <w:top w:val="dashSmallGap" w:color="FF0000" w:sz="4" w:space="0"/>
            <w:left w:val="dashSmallGap" w:color="FF0000" w:sz="4" w:space="0"/>
            <w:bottom w:val="dashSmallGap" w:color="FF0000" w:sz="4" w:space="0"/>
            <w:right w:val="dashSmallGap" w:color="FF0000" w:sz="4" w:space="0"/>
            <w:insideH w:val="single" w:color="FF0000" w:sz="4" w:space="0"/>
            <w:insideV w:val="single" w:color="FF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0837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bidi w:val="0"/>
              <w:snapToGrid/>
              <w:spacing w:before="0" w:beforeAutospacing="0" w:after="0" w:afterAutospacing="0" w:line="400" w:lineRule="exact"/>
              <w:ind w:left="0" w:leftChars="0" w:right="0"/>
              <w:textAlignment w:val="auto"/>
              <w:outlineLvl w:val="9"/>
              <w:rPr>
                <w:rFonts w:hint="default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  <w:lang w:val="en-US" w:eastAsia="zh-CN"/>
              </w:rPr>
              <w:t>从化</w:t>
            </w:r>
            <w:r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</w:rPr>
              <w:t>天气</w:t>
            </w:r>
            <w:r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新宋体" w:hAnsi="新宋体" w:eastAsia="新宋体" w:cs="新宋体"/>
                <w:b/>
                <w:color w:val="000000"/>
                <w:sz w:val="21"/>
                <w:szCs w:val="21"/>
                <w:lang w:val="en-US" w:eastAsia="zh-CN"/>
              </w:rPr>
              <w:t>3月15日-3月17日，19~28℃，多云；</w:t>
            </w:r>
          </w:p>
        </w:tc>
      </w:tr>
      <w:bookmarkEnd w:id="0"/>
      <w:bookmarkEnd w:id="1"/>
    </w:tbl>
    <w:tbl>
      <w:tblPr>
        <w:tblStyle w:val="11"/>
        <w:tblpPr w:leftFromText="180" w:rightFromText="180" w:vertAnchor="text" w:horzAnchor="page" w:tblpX="786" w:tblpY="503"/>
        <w:tblOverlap w:val="never"/>
        <w:tblW w:w="105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2"/>
        <w:gridCol w:w="873"/>
        <w:gridCol w:w="2190"/>
        <w:gridCol w:w="990"/>
        <w:gridCol w:w="2160"/>
        <w:gridCol w:w="1050"/>
        <w:gridCol w:w="21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516" w:type="dxa"/>
            <w:gridSpan w:val="7"/>
            <w:tcBorders>
              <w:tl2br w:val="nil"/>
              <w:tr2bl w:val="nil"/>
            </w:tcBorders>
            <w:shd w:val="clear" w:color="auto" w:fill="F2DCDC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0"/>
                <w:szCs w:val="30"/>
                <w:vertAlign w:val="baseline"/>
                <w:lang w:val="en-US" w:eastAsia="zh-CN"/>
              </w:rPr>
              <w:t>详 细 行 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l2br w:val="nil"/>
              <w:tr2bl w:val="nil"/>
            </w:tcBorders>
            <w:shd w:val="clear" w:color="auto" w:fill="F2DCDC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第一天</w:t>
            </w:r>
          </w:p>
        </w:tc>
        <w:tc>
          <w:tcPr>
            <w:tcW w:w="9364" w:type="dxa"/>
            <w:gridSpan w:val="6"/>
            <w:tcBorders>
              <w:tl2br w:val="nil"/>
              <w:tr2bl w:val="nil"/>
            </w:tcBorders>
            <w:shd w:val="clear" w:color="auto" w:fill="F2DCDC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微软雅黑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广州/深圳/东莞--从化碧泉空中温泉酒店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7" w:hRule="atLeast"/>
        </w:trPr>
        <w:tc>
          <w:tcPr>
            <w:tcW w:w="115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当日</w:t>
            </w:r>
          </w:p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行程</w:t>
            </w:r>
          </w:p>
        </w:tc>
        <w:tc>
          <w:tcPr>
            <w:tcW w:w="9364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 w:line="440" w:lineRule="exact"/>
              <w:ind w:left="0" w:right="0"/>
              <w:textAlignment w:val="auto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9点半前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ar-SA"/>
              </w:rPr>
              <w:tab/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ar-SA"/>
              </w:rPr>
              <w:t>金厅宴会厅会议座位、音响、LED、麦克风4个 金厅办公后勤人员物资存放</w:t>
            </w:r>
          </w:p>
          <w:p>
            <w:pPr>
              <w:pStyle w:val="2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 w:line="440" w:lineRule="exact"/>
              <w:ind w:left="0" w:right="0"/>
              <w:textAlignment w:val="auto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9点半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ar-SA"/>
              </w:rPr>
              <w:t>到达酒店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ar-SA"/>
              </w:rPr>
              <w:tab/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ar-SA"/>
              </w:rPr>
              <w:t>行李存放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exact"/>
              <w:ind w:left="0" w:right="0"/>
              <w:jc w:val="left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12点</w:t>
            </w:r>
            <w:r>
              <w:rPr>
                <w:rFonts w:hint="eastAsia"/>
                <w:b/>
                <w:bCs/>
                <w:lang w:val="en-US" w:eastAsia="zh-CN"/>
              </w:rPr>
              <w:tab/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ar-SA"/>
              </w:rPr>
              <w:t>会议结束，可否分配10间房间，余下分房时间</w:t>
            </w:r>
          </w:p>
          <w:p>
            <w:pPr>
              <w:pStyle w:val="2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 w:line="440" w:lineRule="exact"/>
              <w:ind w:left="0" w:right="0"/>
              <w:textAlignment w:val="auto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12点-14点</w:t>
            </w:r>
            <w:r>
              <w:rPr>
                <w:rFonts w:hint="eastAsia"/>
                <w:b/>
                <w:bCs/>
                <w:lang w:val="en-US" w:eastAsia="zh-CN"/>
              </w:rPr>
              <w:tab/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ar-SA"/>
              </w:rPr>
              <w:t>自助简餐用餐时间、地点、一共53人+4个化妆师</w:t>
            </w:r>
          </w:p>
          <w:p>
            <w:pPr>
              <w:pStyle w:val="2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 w:line="440" w:lineRule="exact"/>
              <w:ind w:left="0" w:right="0"/>
              <w:textAlignment w:val="auto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15点前</w:t>
            </w:r>
            <w:r>
              <w:rPr>
                <w:rFonts w:hint="eastAsia"/>
                <w:b/>
                <w:bCs/>
                <w:lang w:val="en-US" w:eastAsia="zh-CN"/>
              </w:rPr>
              <w:tab/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ar-SA"/>
              </w:rPr>
              <w:t>签名墙搭建 红地毯铺垫 伴手礼领取区域（桌子2张）</w:t>
            </w:r>
          </w:p>
          <w:p>
            <w:pPr>
              <w:pStyle w:val="2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 w:line="440" w:lineRule="exact"/>
              <w:ind w:left="0" w:right="0"/>
              <w:textAlignment w:val="auto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15点前</w:t>
            </w:r>
            <w:r>
              <w:rPr>
                <w:rFonts w:hint="eastAsia"/>
                <w:b/>
                <w:bCs/>
                <w:lang w:val="en-US" w:eastAsia="zh-CN"/>
              </w:rPr>
              <w:tab/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ar-SA"/>
              </w:rPr>
              <w:t>金厅宴会座位摆设茶具摆设（桌面装饰+红色桌布+黄色椅子）音响、LED、麦克风4支</w:t>
            </w:r>
          </w:p>
          <w:p>
            <w:pPr>
              <w:pStyle w:val="2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 w:line="440" w:lineRule="exact"/>
              <w:ind w:left="0" w:right="0"/>
              <w:textAlignment w:val="auto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15:30-16:30</w:t>
            </w:r>
            <w:r>
              <w:rPr>
                <w:rFonts w:hint="eastAsia"/>
                <w:b/>
                <w:bCs/>
                <w:lang w:val="en-US" w:eastAsia="zh-CN"/>
              </w:rPr>
              <w:tab/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ar-SA"/>
              </w:rPr>
              <w:t>红地毯入场仪式</w:t>
            </w:r>
          </w:p>
          <w:p>
            <w:pPr>
              <w:pStyle w:val="2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 w:line="440" w:lineRule="exact"/>
              <w:ind w:left="0" w:right="0"/>
              <w:textAlignment w:val="auto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16:30</w:t>
            </w:r>
            <w:r>
              <w:rPr>
                <w:rFonts w:hint="eastAsia"/>
                <w:b/>
                <w:bCs/>
                <w:lang w:val="en-US" w:eastAsia="zh-CN"/>
              </w:rPr>
              <w:tab/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ar-SA"/>
              </w:rPr>
              <w:t>宴会茶水，每桌1壶开水、1壶普洱</w:t>
            </w:r>
          </w:p>
          <w:p>
            <w:pPr>
              <w:pStyle w:val="2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 w:line="440" w:lineRule="exact"/>
              <w:ind w:left="0" w:right="0"/>
              <w:textAlignment w:val="auto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18:00</w:t>
            </w:r>
            <w:r>
              <w:rPr>
                <w:rFonts w:hint="eastAsia"/>
                <w:b/>
                <w:bCs/>
                <w:lang w:val="en-US" w:eastAsia="zh-CN"/>
              </w:rPr>
              <w:tab/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ar-SA"/>
              </w:rPr>
              <w:t>准备晚宴，清理桌子的物资，撤出装饰品</w:t>
            </w:r>
          </w:p>
          <w:p>
            <w:pPr>
              <w:pStyle w:val="2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 w:line="440" w:lineRule="exact"/>
              <w:ind w:left="0" w:right="0"/>
              <w:textAlignment w:val="auto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18:30</w:t>
            </w:r>
            <w:r>
              <w:rPr>
                <w:rFonts w:hint="eastAsia"/>
                <w:b/>
                <w:bCs/>
                <w:lang w:val="en-US" w:eastAsia="zh-CN"/>
              </w:rPr>
              <w:tab/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ar-SA"/>
              </w:rPr>
              <w:t>上汽水、酒</w:t>
            </w:r>
          </w:p>
          <w:p>
            <w:pPr>
              <w:pStyle w:val="2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 w:line="440" w:lineRule="exact"/>
              <w:ind w:left="0" w:right="0"/>
              <w:textAlignment w:val="auto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18:30</w:t>
            </w:r>
            <w:r>
              <w:rPr>
                <w:rFonts w:hint="eastAsia"/>
                <w:b/>
                <w:bCs/>
                <w:lang w:val="en-US" w:eastAsia="zh-CN"/>
              </w:rPr>
              <w:tab/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ar-SA"/>
              </w:rPr>
              <w:t>第一道菜陆续上菜</w:t>
            </w:r>
          </w:p>
          <w:p>
            <w:pPr>
              <w:pStyle w:val="2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 w:line="440" w:lineRule="exact"/>
              <w:ind w:left="0" w:right="0"/>
              <w:textAlignment w:val="auto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19:30</w:t>
            </w:r>
            <w:r>
              <w:rPr>
                <w:rFonts w:hint="eastAsia"/>
                <w:b/>
                <w:bCs/>
                <w:lang w:val="en-US" w:eastAsia="zh-CN"/>
              </w:rPr>
              <w:tab/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ar-SA"/>
              </w:rPr>
              <w:t>全部菜完成</w:t>
            </w:r>
          </w:p>
          <w:p>
            <w:pPr>
              <w:pStyle w:val="2"/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 w:line="440" w:lineRule="exact"/>
              <w:ind w:left="0" w:right="0"/>
              <w:textAlignment w:val="auto"/>
              <w:rPr>
                <w:rFonts w:hint="default" w:ascii="微软雅黑" w:hAnsi="微软雅黑" w:eastAsia="微软雅黑" w:cs="微软雅黑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/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456565</wp:posOffset>
                      </wp:positionV>
                      <wp:extent cx="5896610" cy="1887220"/>
                      <wp:effectExtent l="0" t="0" r="8890" b="17780"/>
                      <wp:wrapSquare wrapText="bothSides"/>
                      <wp:docPr id="1" name="组合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96610" cy="1887220"/>
                                <a:chOff x="7565" y="20455"/>
                                <a:chExt cx="9286" cy="29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图片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65" y="20465"/>
                                  <a:ext cx="4856" cy="29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图片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33" y="20455"/>
                                  <a:ext cx="4319" cy="29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4.35pt;margin-top:35.95pt;height:148.6pt;width:464.3pt;mso-wrap-distance-bottom:0pt;mso-wrap-distance-left:9pt;mso-wrap-distance-right:9pt;mso-wrap-distance-top:0pt;z-index:251658240;mso-width-relative:page;mso-height-relative:page;" coordorigin="7565,20455" coordsize="9286,2972" o:gfxdata="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LmzwAL8AAAClAQAAGQAA&#10;AGRycy9fcmVscy9lMm9Eb2MueG1sLnJlbHO9kMGKwjAQhu8L+w5h7tu0PSyymPYigldxH2BIpmmw&#10;mYQkir69gWVBQfDmcWb4v/9j1uPFL+JMKbvACrqmBUGsg3FsFfwetl8rELkgG1wCk4IrZRiHz4/1&#10;nhYsNZRnF7OoFM4K5lLij5RZz+QxNyES18sUksdSx2RlRH1ES7Jv22+Z7hkwPDDFzihIO9ODOFxj&#10;bX7NDtPkNG2CPnni8qRCOl+7KxCTpaLAk3H4t+ybyBbkc4fuPQ7dv4N8eO5wA1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">
                      <o:lock v:ext="edit" aspectratio="f"/>
                      <v:shape id="图片 16" o:spid="_x0000_s1026" o:spt="75" type="#_x0000_t75" style="position:absolute;left:7565;top:20465;height:2936;width:4856;" filled="f" o:preferrelative="t" stroked="f" coordsize="21600,21600" o:gfxdata="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XSVJ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5" o:title=""/>
                        <o:lock v:ext="edit" aspectratio="t"/>
                      </v:shape>
                      <v:shape id="图片 14" o:spid="_x0000_s1026" o:spt="75" type="#_x0000_t75" style="position:absolute;left:12533;top:20455;height:2973;width:4319;" filled="f" o:preferrelative="t" stroked="f" coordsize="21600,21600" o:gfxdata="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u1Pq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6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/>
                <w:b/>
                <w:bCs/>
                <w:lang w:val="en-US" w:eastAsia="zh-CN"/>
              </w:rPr>
              <w:t>20:30</w:t>
            </w:r>
            <w:r>
              <w:rPr>
                <w:rFonts w:hint="eastAsia"/>
                <w:b/>
                <w:bCs/>
                <w:lang w:val="en-US" w:eastAsia="zh-CN"/>
              </w:rPr>
              <w:tab/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ar-SA"/>
              </w:rPr>
              <w:t>晚宴结束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餐食</w:t>
            </w:r>
          </w:p>
        </w:tc>
        <w:tc>
          <w:tcPr>
            <w:tcW w:w="873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早餐</w:t>
            </w:r>
          </w:p>
        </w:tc>
        <w:tc>
          <w:tcPr>
            <w:tcW w:w="219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敬请自理</w:t>
            </w:r>
          </w:p>
        </w:tc>
        <w:tc>
          <w:tcPr>
            <w:tcW w:w="99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午餐</w:t>
            </w:r>
          </w:p>
        </w:tc>
        <w:tc>
          <w:tcPr>
            <w:tcW w:w="216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酒店简餐</w:t>
            </w:r>
          </w:p>
        </w:tc>
        <w:tc>
          <w:tcPr>
            <w:tcW w:w="105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晚餐</w:t>
            </w:r>
          </w:p>
        </w:tc>
        <w:tc>
          <w:tcPr>
            <w:tcW w:w="2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酒店晚宴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酒店</w:t>
            </w:r>
          </w:p>
        </w:tc>
        <w:tc>
          <w:tcPr>
            <w:tcW w:w="9364" w:type="dxa"/>
            <w:gridSpan w:val="6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碧泉空中温泉酒店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l2br w:val="nil"/>
              <w:tr2bl w:val="nil"/>
            </w:tcBorders>
            <w:shd w:val="clear" w:color="auto" w:fill="F2DCDC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第二天</w:t>
            </w:r>
          </w:p>
        </w:tc>
        <w:tc>
          <w:tcPr>
            <w:tcW w:w="9364" w:type="dxa"/>
            <w:gridSpan w:val="6"/>
            <w:tcBorders>
              <w:tl2br w:val="nil"/>
              <w:tr2bl w:val="nil"/>
            </w:tcBorders>
            <w:shd w:val="clear" w:color="auto" w:fill="F2DCDC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both"/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酒店-白水寨约30min-午餐-吕田村-约1H-酒店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115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当日</w:t>
            </w:r>
          </w:p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行程</w:t>
            </w:r>
          </w:p>
        </w:tc>
        <w:tc>
          <w:tcPr>
            <w:tcW w:w="9364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ind w:left="0" w:right="0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 xml:space="preserve">7:00--8:30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早上在鸟语花香中醒来，后自行前往早餐厅用餐，后退房！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ind w:left="0" w:right="0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9:00--11:30 【白水寨】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白水寨树木茂盛、空气清新，有9999级石阶的登山步径，被誉为北回归线上的瑰丽翡翠。</w:t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t>·主要景点有奇趣水谷、海船木栈道、1499级爆鸣台、2199级亲瀑台、3299级沐瀑台、4099级仙姑天池等。·景区内最出名的是瀑布，有多个观瀑平台，可以近距离的欣赏白水仙瀑，感受瀑布奔流直下的气势。·全部爬完要5-6小时，登山步道最高可达9999层，不过大部游客都是行至4099级天池结束行程。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ind w:left="0" w:right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-SA"/>
              </w:rPr>
              <w:t xml:space="preserve">11:30-12:30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享用农家菜午餐 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ind w:left="0" w:right="0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-SA"/>
              </w:rPr>
              <w:t>13:30--14:30 【吕田油菜花】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从化区吕田镇鱼洞村的生态环境优美宜人。该村坐落在桂峰山脚下，毗邻惠州龙门，海拔有500多米高，四面群山环绕，村内有潺潺的河流水流过，蓝天、白云、翠竹、河流和宁静的村庄，让人仿佛一下子来到了世外桃源。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ind w:left="0" w:right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鱼洞村里没有丝丝吵杂，恬静而舒适，鸟语花香。“远离城区，无污染，纯天然，这里绝对是清静赏花的好地方。”鱼洞村种植的油菜花品味为肥田油菜，是区农业技术推广中心2020年从安徽引进的一个早熟、优质、高产型油菜新品种，同时也是集观赏和食用于一体的优质油菜品种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 xml:space="preserve">15:30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返回酒店，准备晚上的晚餐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餐食</w:t>
            </w:r>
          </w:p>
        </w:tc>
        <w:tc>
          <w:tcPr>
            <w:tcW w:w="873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早餐</w:t>
            </w:r>
          </w:p>
        </w:tc>
        <w:tc>
          <w:tcPr>
            <w:tcW w:w="219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酒店早餐</w:t>
            </w:r>
          </w:p>
        </w:tc>
        <w:tc>
          <w:tcPr>
            <w:tcW w:w="99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午餐</w:t>
            </w:r>
          </w:p>
        </w:tc>
        <w:tc>
          <w:tcPr>
            <w:tcW w:w="216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 xml:space="preserve">  农家菜</w:t>
            </w:r>
          </w:p>
        </w:tc>
        <w:tc>
          <w:tcPr>
            <w:tcW w:w="105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晚餐</w:t>
            </w:r>
          </w:p>
        </w:tc>
        <w:tc>
          <w:tcPr>
            <w:tcW w:w="2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敬请自理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酒店</w:t>
            </w:r>
          </w:p>
        </w:tc>
        <w:tc>
          <w:tcPr>
            <w:tcW w:w="9364" w:type="dxa"/>
            <w:gridSpan w:val="6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富力泉天下别墅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tcBorders>
              <w:tl2br w:val="nil"/>
              <w:tr2bl w:val="nil"/>
            </w:tcBorders>
            <w:shd w:val="clear" w:color="auto" w:fill="F2DCDC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第三天</w:t>
            </w:r>
          </w:p>
        </w:tc>
        <w:tc>
          <w:tcPr>
            <w:tcW w:w="9364" w:type="dxa"/>
            <w:gridSpan w:val="6"/>
            <w:tcBorders>
              <w:tl2br w:val="nil"/>
              <w:tr2bl w:val="nil"/>
            </w:tcBorders>
            <w:shd w:val="clear" w:color="auto" w:fill="F2DCDC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微软雅黑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酒店--广州/深圳/东莞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1152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当日</w:t>
            </w:r>
          </w:p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行程</w:t>
            </w:r>
          </w:p>
        </w:tc>
        <w:tc>
          <w:tcPr>
            <w:tcW w:w="9364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9：00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早上在鸟语花香中醒来，后自行吃早餐，后退房！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11:00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返回广州，结束愉快的旅程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餐食</w:t>
            </w:r>
          </w:p>
        </w:tc>
        <w:tc>
          <w:tcPr>
            <w:tcW w:w="873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早餐</w:t>
            </w:r>
          </w:p>
        </w:tc>
        <w:tc>
          <w:tcPr>
            <w:tcW w:w="219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敬请自理</w:t>
            </w:r>
          </w:p>
        </w:tc>
        <w:tc>
          <w:tcPr>
            <w:tcW w:w="99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午餐</w:t>
            </w:r>
          </w:p>
        </w:tc>
        <w:tc>
          <w:tcPr>
            <w:tcW w:w="216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 xml:space="preserve">  农家菜</w:t>
            </w:r>
          </w:p>
        </w:tc>
        <w:tc>
          <w:tcPr>
            <w:tcW w:w="105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晚餐</w:t>
            </w:r>
          </w:p>
        </w:tc>
        <w:tc>
          <w:tcPr>
            <w:tcW w:w="210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敬请自理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5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酒店</w:t>
            </w:r>
          </w:p>
        </w:tc>
        <w:tc>
          <w:tcPr>
            <w:tcW w:w="9364" w:type="dxa"/>
            <w:gridSpan w:val="6"/>
            <w:noWrap w:val="0"/>
            <w:vAlign w:val="center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温暖的家</w:t>
            </w:r>
          </w:p>
        </w:tc>
      </w:tr>
    </w:tbl>
    <w:p>
      <w:pPr>
        <w:jc w:val="center"/>
        <w:rPr>
          <w:rFonts w:hint="eastAsia" w:eastAsia="宋体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napToGrid w:val="0"/>
          <w:color w:val="9A88B6"/>
          <w:kern w:val="0"/>
          <w:sz w:val="24"/>
          <w:szCs w:val="24"/>
          <w:lang w:val="en-US" w:eastAsia="zh-CN"/>
        </w:rPr>
        <w:t>***注意：以上行程仅供参考，导游司机会根据实际情况进行调整，敬请理解！***</w:t>
      </w:r>
    </w:p>
    <w:p>
      <w:pPr>
        <w:numPr>
          <w:ilvl w:val="0"/>
          <w:numId w:val="0"/>
        </w:numPr>
        <w:spacing w:line="360" w:lineRule="exact"/>
        <w:jc w:val="left"/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0"/>
        </w:numPr>
        <w:spacing w:line="360" w:lineRule="exact"/>
        <w:jc w:val="left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费用包含：</w:t>
      </w:r>
      <w:r>
        <w:rPr>
          <w:rFonts w:hint="eastAsia"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>1、碧泉空中温泉酒店1晚+富力泉天下别墅1晚</w:t>
      </w:r>
    </w:p>
    <w:p>
      <w:pPr>
        <w:numPr>
          <w:ilvl w:val="0"/>
          <w:numId w:val="1"/>
        </w:numPr>
        <w:spacing w:line="360" w:lineRule="exact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含3正1早餐</w:t>
      </w:r>
    </w:p>
    <w:p>
      <w:pPr>
        <w:numPr>
          <w:ilvl w:val="0"/>
          <w:numId w:val="1"/>
        </w:numPr>
        <w:spacing w:line="360" w:lineRule="exact"/>
        <w:jc w:val="left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门票：白水寨景区</w:t>
      </w:r>
    </w:p>
    <w:p>
      <w:pPr>
        <w:numPr>
          <w:ilvl w:val="0"/>
          <w:numId w:val="0"/>
        </w:numPr>
        <w:spacing w:line="360" w:lineRule="exact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4、交通：全程用车根据团队人数安排33座旅游空调车，每人一个正座。</w:t>
      </w:r>
    </w:p>
    <w:p>
      <w:pPr>
        <w:numPr>
          <w:ilvl w:val="0"/>
          <w:numId w:val="0"/>
        </w:numPr>
        <w:spacing w:line="360" w:lineRule="exact"/>
        <w:jc w:val="left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5、导游：国家认证专业持证全陪一名，全程讲解服务</w:t>
      </w:r>
    </w:p>
    <w:p>
      <w:pPr>
        <w:numPr>
          <w:ilvl w:val="0"/>
          <w:numId w:val="0"/>
        </w:numPr>
        <w:spacing w:line="360" w:lineRule="exact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费用不含</w:t>
      </w:r>
      <w:r>
        <w:rPr>
          <w:rFonts w:hint="eastAsia" w:ascii="微软雅黑" w:hAnsi="微软雅黑" w:eastAsia="微软雅黑" w:cs="微软雅黑"/>
          <w:lang w:eastAsia="zh-CN"/>
        </w:rPr>
        <w:t>：</w:t>
      </w:r>
      <w:r>
        <w:rPr>
          <w:rFonts w:hint="eastAsia"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</w:rPr>
        <w:t>1.广州</w:t>
      </w:r>
      <w:r>
        <w:rPr>
          <w:rFonts w:hint="eastAsia" w:ascii="微软雅黑" w:hAnsi="微软雅黑" w:eastAsia="微软雅黑" w:cs="微软雅黑"/>
          <w:lang w:val="en-US" w:eastAsia="zh-CN"/>
        </w:rPr>
        <w:t>/深圳/东莞</w:t>
      </w:r>
      <w:r>
        <w:rPr>
          <w:rFonts w:hint="eastAsia" w:ascii="微软雅黑" w:hAnsi="微软雅黑" w:eastAsia="微软雅黑" w:cs="微软雅黑"/>
        </w:rPr>
        <w:t>散团后交通费；</w:t>
      </w:r>
      <w:r>
        <w:rPr>
          <w:rFonts w:hint="eastAsia"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</w:rPr>
        <w:t>2.一切个人支出（如酒店洗衣、电话、收费电视和酒水等）；</w:t>
      </w:r>
      <w:r>
        <w:rPr>
          <w:rFonts w:hint="eastAsia" w:ascii="微软雅黑" w:hAnsi="微软雅黑" w:eastAsia="微软雅黑" w:cs="微软雅黑"/>
        </w:rPr>
        <w:br w:type="textWrapping"/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.因私人原因、交通延阻、罢工、台风或其它不可抗力因素而产生的额外费用；</w:t>
      </w:r>
    </w:p>
    <w:p>
      <w:pPr>
        <w:numPr>
          <w:ilvl w:val="0"/>
          <w:numId w:val="0"/>
        </w:numPr>
        <w:spacing w:line="360" w:lineRule="exact"/>
        <w:jc w:val="left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4.以上未提及的任何费用！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pacing w:line="360" w:lineRule="exact"/>
        <w:jc w:val="left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60" w:lineRule="exact"/>
        <w:jc w:val="center"/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sz w:val="30"/>
          <w:szCs w:val="30"/>
          <w:shd w:val="clear" w:fill="FFFFFF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sz w:val="30"/>
          <w:szCs w:val="30"/>
          <w:shd w:val="clear" w:fill="FFFFFF"/>
          <w:lang w:eastAsia="zh-CN"/>
        </w:rPr>
        <w:t>出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sz w:val="30"/>
          <w:szCs w:val="30"/>
          <w:shd w:val="clear" w:fill="FFFFFF"/>
        </w:rPr>
        <w:t>行须知</w:t>
      </w:r>
    </w:p>
    <w:p>
      <w:pPr>
        <w:numPr>
          <w:ilvl w:val="0"/>
          <w:numId w:val="2"/>
        </w:numPr>
        <w:spacing w:line="360" w:lineRule="exact"/>
        <w:ind w:firstLine="420" w:firstLineChars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若客人擅自与非合同约定的人员（包括婴儿/小孩等）出行，因其与旅行社不存在合同关系，旅行社一旦发现，有权拒绝其上车且不予接待，并按客人因自身原因取消处理，所产生的费用及一切风险、损失，均由客人自行承担，敬请注意。</w:t>
      </w:r>
    </w:p>
    <w:p>
      <w:pPr>
        <w:numPr>
          <w:ilvl w:val="0"/>
          <w:numId w:val="2"/>
        </w:numPr>
        <w:spacing w:line="360" w:lineRule="exact"/>
        <w:ind w:firstLine="420" w:firstLineChars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请客人注意人身财产安全，留意集中时间与地点。贵重物品紧记随身带，袋包应保持在视线范围内，不要留在旅行车或酒店里，也勿交托他人保管。谨慎与陌生人交流，防止诈骗、盗抢、抢劫事故发生。</w:t>
      </w:r>
    </w:p>
    <w:p>
      <w:pPr>
        <w:numPr>
          <w:ilvl w:val="0"/>
          <w:numId w:val="0"/>
        </w:numPr>
        <w:spacing w:line="360" w:lineRule="exact"/>
        <w:jc w:val="center"/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sz w:val="30"/>
          <w:szCs w:val="30"/>
          <w:shd w:val="clear" w:fill="FFFFFF"/>
        </w:rPr>
      </w:pPr>
    </w:p>
    <w:p>
      <w:pPr>
        <w:numPr>
          <w:ilvl w:val="0"/>
          <w:numId w:val="0"/>
        </w:numPr>
        <w:spacing w:line="360" w:lineRule="exact"/>
        <w:jc w:val="center"/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sz w:val="30"/>
          <w:szCs w:val="30"/>
          <w:shd w:val="clear" w:fill="FFFFFF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sz w:val="30"/>
          <w:szCs w:val="30"/>
          <w:shd w:val="clear" w:fill="FFFFFF"/>
        </w:rPr>
        <w:t>出行指南及法规</w:t>
      </w:r>
    </w:p>
    <w:p>
      <w:pPr>
        <w:numPr>
          <w:ilvl w:val="0"/>
          <w:numId w:val="3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基于旅游体验的特殊性，若客人在行程中对任何旅游服务质量存有异议，请立即向导游提出，以便旅行社能及时核查及采取补救措施，若客人没有及时提出或擅自解决而导致旅行社错过补救解决机会的，由此产生的扩大损失由客人自行承担。</w:t>
      </w:r>
    </w:p>
    <w:p>
      <w:pPr>
        <w:numPr>
          <w:ilvl w:val="0"/>
          <w:numId w:val="3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出团前24小时内将导游/随行工作人员信息以短信形式通知阁下，敬请保持电话通讯正常，以免错过通知。</w:t>
      </w:r>
    </w:p>
    <w:p>
      <w:pPr>
        <w:numPr>
          <w:ilvl w:val="0"/>
          <w:numId w:val="2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寻求紧急救援： 遇有紧急事件，包括遗失、遇贼、意外、受伤、急症、火警等等，均可拨打999电话救援，香港的公共电话均可免费拨通此号码。另外，也可向在街上的巡警或到警局报案。</w:t>
      </w:r>
    </w:p>
    <w:p>
      <w:pPr>
        <w:numPr>
          <w:ilvl w:val="0"/>
          <w:numId w:val="2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紧急报警电话 110，急救中心电话120。</w:t>
      </w:r>
    </w:p>
    <w:p>
      <w:pPr>
        <w:numPr>
          <w:ilvl w:val="0"/>
          <w:numId w:val="2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入住酒店时需缴纳一定数额的押金，待退房时，查无额外消费后则原额退还。</w:t>
      </w:r>
    </w:p>
    <w:p>
      <w:pPr>
        <w:numPr>
          <w:ilvl w:val="0"/>
          <w:numId w:val="2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小孩活泼好动，请家长看管好自己的小孩，时刻留意小孩的去向。</w:t>
      </w:r>
    </w:p>
    <w:p>
      <w:pPr>
        <w:numPr>
          <w:ilvl w:val="0"/>
          <w:numId w:val="2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遇上台风或暴雨时，请听从景区安全人员指引，切勿自行游玩。</w:t>
      </w:r>
    </w:p>
    <w:p>
      <w:pPr>
        <w:numPr>
          <w:ilvl w:val="0"/>
          <w:numId w:val="2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成人须凭二代身份证原件，儿童凭户口本原件办理入住手续。敬请客人出发时带齐有效身份证原件，以便办理酒店入住手续。</w:t>
      </w:r>
    </w:p>
    <w:p>
      <w:pPr>
        <w:numPr>
          <w:ilvl w:val="0"/>
          <w:numId w:val="2"/>
        </w:numPr>
        <w:spacing w:line="360" w:lineRule="exact"/>
        <w:ind w:firstLine="42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旅行社/车公司会按照客人的报名先后顺序统一安排坐车座位。如车上有老弱妇孺需要照顾的，请客人自觉礼让。</w:t>
      </w: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0"/>
        </w:numPr>
        <w:spacing w:line="360" w:lineRule="exact"/>
        <w:jc w:val="center"/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  <w:t>疫情防控特别须知</w:t>
      </w: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t>▲疫情防控期间，凡参加出市旅游的客人，应自行确保在团队出发前14天内没有前往过中国内地疫情中高风险地区、香港地区、澳门地区，否则将被旅游目的地限制进入或被隔离，因此产生的一切费用（含被隔离、检测、治疗、返程以及团费损失等费用）将由客人自行承担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t>▲请客人出发前准备好穗康码/粤康码，若客人于合同约定出发地集中时或于行程过程中出现下列情况之一，视为因客人原因退团，旅行社有权解除合同，并按《广州市国内旅游组团合同》28条、29条约定扣除必要的费用后，将余款退还客人：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t>（1）客人不能出示穗康码/粤康码或穗康码/粤康码过期无效；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t>（2）客人出示的穗康码/粤康码背景颜色为 “红码”高风险状态的；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t>（3）客人拒绝接受旅行社或相关部门体温测量，或因此被相关部门、单位要求进行停留、观察、隔离处理而无法跟随团队进行旅程的。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t>（4）客人通过药物等其他方式降低体温，隐瞒病情。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t>（5）如客人出示的穗康码/粤康码处于有效期内，且穗康码/粤康码背景颜色为“ 蓝码”或“绿码”低风险状态的，但体温测量超过（含）37.3℃，因此被相关部门、单位要求进行停留、观察、隔离处理而无法跟随团队进行旅程的。</w:t>
      </w:r>
    </w:p>
    <w:p>
      <w:pPr>
        <w:numPr>
          <w:ilvl w:val="0"/>
          <w:numId w:val="0"/>
        </w:numPr>
        <w:spacing w:line="360" w:lineRule="exac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</w:pPr>
    </w:p>
    <w:p>
      <w:pPr>
        <w:numPr>
          <w:ilvl w:val="0"/>
          <w:numId w:val="0"/>
        </w:numPr>
        <w:spacing w:line="360" w:lineRule="exact"/>
        <w:jc w:val="center"/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spacing w:line="360" w:lineRule="exact"/>
        <w:jc w:val="center"/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spacing w:line="360" w:lineRule="exact"/>
        <w:jc w:val="center"/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spacing w:line="360" w:lineRule="exact"/>
        <w:jc w:val="center"/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  <w:t>关于徒步活动的安全提示</w:t>
      </w:r>
    </w:p>
    <w:p>
      <w:pPr>
        <w:numPr>
          <w:ilvl w:val="0"/>
          <w:numId w:val="0"/>
        </w:numPr>
        <w:spacing w:line="360" w:lineRule="exact"/>
        <w:jc w:val="lef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tab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t>由于行程中有徒步情况是一项存在一定固有风险的活动，请客人在整个活动中需服从团队管理、听从指挥，除此以外请客人知悉以下条款：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t>1）徒步活动中要讲求团队精神，同行人员要跟随队伍同行，不能随意离开队伍单独行动，徒步活动期间，根据自己的身体条件，有节制和节奏地爬山，避免单独行走。如果客人选择离开或单独行动，即表明本人已经退出本次活动，期间发生任何状况由本人承担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t>2）徒步活动对身体和精神方面都有严酷的要求，可能包括在崎岖地带和恶劣天气中进行活动，可能远离救助和医疗服务。当参加户外活动时，发生的风险有可能使自己受到伤害，这些风险包括并不限于跌坠，落石，闪电，过河，失温，霜冻，冻伤，咬伤，刺伤，犬咬，车祸，溺水，野兽袭击等各种意外，请客人必须全程紧跟团队活动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t>3）本次徒步活动，包括但不限于全程中的徒步、登山、负重远行、山路崎岖等，请客人确保自身的身体状况能独立应对。在徒步开展前应做好热身运动，注意休息期间，以站立休息为主，最好不要脱衣服，以防着凉，途中也莫忘要随时补水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t>4）除了身体运动外，本人的装备的使用也是具有潜在危害的。请注意自身的身体和精神状况；注意所有与安全相关的衣物和装备的适用状况；使用可以减低伤害风险的装备护具，请不要使用不合适的装备；只参加与自己身体能力和精神相适合的活动。一旦参与活动，即证明本人已经进行了认真的思考和做好了充分的心理准备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t>5）只参加与自己身体能力和精神相适合的活动。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t>6）在徒步活动中，如同伴需要协助的时候，请客人应尽力协助。但应基于客人当时的判断：协助是在本人力所能及的范围内，并且不会给自己带来不合理的危险，也不会加重受协助人的危险。同时，任何参与活动的同伴在协助本人时，也应基于同样的判断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t>7）请客人确保在活动中遵守团队纪律，服从领队或向导安排，遵守出行公约。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t>8）所有活动期间，请客人携带合适的护具装备、足够的食品、饮水，并对自己的一切行为负责。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1"/>
          <w:szCs w:val="21"/>
          <w:u w:color="000000"/>
          <w:lang w:val="en-US" w:eastAsia="zh-CN" w:bidi="ar"/>
        </w:rPr>
        <w:t>9）请遵守走过不留痕：请自备垃圾收纳袋，把自己制造的不能降解的垃圾带下山，包括但不局限于塑料瓶子、食品包装(白色污染)、罐头盒、干/温纸巾等。</w:t>
      </w:r>
    </w:p>
    <w:p>
      <w:pPr>
        <w:rPr>
          <w:rFonts w:hint="eastAsia"/>
          <w:lang w:val="en-US" w:eastAsia="zh-CN"/>
        </w:rPr>
      </w:pPr>
    </w:p>
    <w:sectPr>
      <w:type w:val="continuous"/>
      <w:pgSz w:w="11906" w:h="16838"/>
      <w:pgMar w:top="720" w:right="720" w:bottom="720" w:left="72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S Mincho">
    <w:panose1 w:val="02020609040205080304"/>
    <w:charset w:val="80"/>
    <w:family w:val="roman"/>
    <w:pitch w:val="default"/>
    <w:sig w:usb0="E00002FF" w:usb1="6AC7FDFB" w:usb2="00000012" w:usb3="00000000" w:csb0="4002009F" w:csb1="DFD7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1514120"/>
    <w:multiLevelType w:val="singleLevel"/>
    <w:tmpl w:val="F1514120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17B9A138"/>
    <w:multiLevelType w:val="singleLevel"/>
    <w:tmpl w:val="17B9A13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28B233A0"/>
    <w:multiLevelType w:val="singleLevel"/>
    <w:tmpl w:val="28B233A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2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5132D"/>
    <w:rsid w:val="00461C1D"/>
    <w:rsid w:val="00714B7A"/>
    <w:rsid w:val="009B483F"/>
    <w:rsid w:val="009B7A5A"/>
    <w:rsid w:val="00B66124"/>
    <w:rsid w:val="00DD270B"/>
    <w:rsid w:val="012A2943"/>
    <w:rsid w:val="013B74B8"/>
    <w:rsid w:val="0167645D"/>
    <w:rsid w:val="016766A3"/>
    <w:rsid w:val="01FC68C2"/>
    <w:rsid w:val="0273078C"/>
    <w:rsid w:val="02E82188"/>
    <w:rsid w:val="031344C4"/>
    <w:rsid w:val="03247DB7"/>
    <w:rsid w:val="032822CB"/>
    <w:rsid w:val="04706FE6"/>
    <w:rsid w:val="053433E4"/>
    <w:rsid w:val="05932C7B"/>
    <w:rsid w:val="06000FE8"/>
    <w:rsid w:val="06453EA7"/>
    <w:rsid w:val="0787738E"/>
    <w:rsid w:val="07AF21DF"/>
    <w:rsid w:val="0814344B"/>
    <w:rsid w:val="08705615"/>
    <w:rsid w:val="09826643"/>
    <w:rsid w:val="09951AEE"/>
    <w:rsid w:val="09DA7A4B"/>
    <w:rsid w:val="0A1B2B2E"/>
    <w:rsid w:val="0AC14D90"/>
    <w:rsid w:val="0B08283A"/>
    <w:rsid w:val="0B0C318C"/>
    <w:rsid w:val="0B4247E2"/>
    <w:rsid w:val="0B5C3712"/>
    <w:rsid w:val="0BDD1423"/>
    <w:rsid w:val="0BE2774D"/>
    <w:rsid w:val="0CBF4357"/>
    <w:rsid w:val="0D577A44"/>
    <w:rsid w:val="0D786E89"/>
    <w:rsid w:val="0D845A72"/>
    <w:rsid w:val="0D9D4443"/>
    <w:rsid w:val="0E4141E2"/>
    <w:rsid w:val="0EF11FC8"/>
    <w:rsid w:val="0F0142A8"/>
    <w:rsid w:val="0FF36CA2"/>
    <w:rsid w:val="1008374B"/>
    <w:rsid w:val="10C3308F"/>
    <w:rsid w:val="10F94D57"/>
    <w:rsid w:val="1179372F"/>
    <w:rsid w:val="11844B90"/>
    <w:rsid w:val="12437257"/>
    <w:rsid w:val="129A465B"/>
    <w:rsid w:val="130B1FCE"/>
    <w:rsid w:val="131C2B9E"/>
    <w:rsid w:val="136B4B6D"/>
    <w:rsid w:val="145C584E"/>
    <w:rsid w:val="146E44FC"/>
    <w:rsid w:val="14F20B6F"/>
    <w:rsid w:val="14F75CDE"/>
    <w:rsid w:val="15115D81"/>
    <w:rsid w:val="159723EC"/>
    <w:rsid w:val="16AB2591"/>
    <w:rsid w:val="16BA3BCC"/>
    <w:rsid w:val="17095BB0"/>
    <w:rsid w:val="17307D0F"/>
    <w:rsid w:val="176D1B7D"/>
    <w:rsid w:val="179B6A68"/>
    <w:rsid w:val="18393EF3"/>
    <w:rsid w:val="1850665F"/>
    <w:rsid w:val="187A54F8"/>
    <w:rsid w:val="18B82D61"/>
    <w:rsid w:val="18E416D0"/>
    <w:rsid w:val="19375F9D"/>
    <w:rsid w:val="19924CF2"/>
    <w:rsid w:val="19EF1D1D"/>
    <w:rsid w:val="1A0D27A7"/>
    <w:rsid w:val="1A54452B"/>
    <w:rsid w:val="1A857425"/>
    <w:rsid w:val="1AD33662"/>
    <w:rsid w:val="1B172AD6"/>
    <w:rsid w:val="1BEC2657"/>
    <w:rsid w:val="1C602C58"/>
    <w:rsid w:val="1C631E3C"/>
    <w:rsid w:val="1C6C639B"/>
    <w:rsid w:val="1C740FD3"/>
    <w:rsid w:val="1CA93707"/>
    <w:rsid w:val="1CAB236B"/>
    <w:rsid w:val="1D7552BC"/>
    <w:rsid w:val="1D961F13"/>
    <w:rsid w:val="1DFC41B1"/>
    <w:rsid w:val="1E37155E"/>
    <w:rsid w:val="1E4370D9"/>
    <w:rsid w:val="1EAA6621"/>
    <w:rsid w:val="1F1748B2"/>
    <w:rsid w:val="1F576F9D"/>
    <w:rsid w:val="1F8A0B56"/>
    <w:rsid w:val="1F8D1505"/>
    <w:rsid w:val="1F981783"/>
    <w:rsid w:val="1FB86892"/>
    <w:rsid w:val="1FCD472C"/>
    <w:rsid w:val="1FFF1609"/>
    <w:rsid w:val="20054FFB"/>
    <w:rsid w:val="205D0D23"/>
    <w:rsid w:val="20752653"/>
    <w:rsid w:val="212F3364"/>
    <w:rsid w:val="2140370D"/>
    <w:rsid w:val="21A2397F"/>
    <w:rsid w:val="22847B87"/>
    <w:rsid w:val="233525C8"/>
    <w:rsid w:val="237C4CC5"/>
    <w:rsid w:val="23F701CF"/>
    <w:rsid w:val="244B0089"/>
    <w:rsid w:val="245230C9"/>
    <w:rsid w:val="249063EE"/>
    <w:rsid w:val="24917433"/>
    <w:rsid w:val="24971B59"/>
    <w:rsid w:val="24BF0F90"/>
    <w:rsid w:val="25314695"/>
    <w:rsid w:val="2591785C"/>
    <w:rsid w:val="2614654A"/>
    <w:rsid w:val="26902BF7"/>
    <w:rsid w:val="26CC5305"/>
    <w:rsid w:val="272E0DEC"/>
    <w:rsid w:val="27310E8D"/>
    <w:rsid w:val="2777389E"/>
    <w:rsid w:val="282E076C"/>
    <w:rsid w:val="28E463D9"/>
    <w:rsid w:val="290C0D05"/>
    <w:rsid w:val="294828E8"/>
    <w:rsid w:val="29634894"/>
    <w:rsid w:val="29CD1A47"/>
    <w:rsid w:val="2A2D515E"/>
    <w:rsid w:val="2AC65A2A"/>
    <w:rsid w:val="2ACC373A"/>
    <w:rsid w:val="2B8126A8"/>
    <w:rsid w:val="2B8B52C2"/>
    <w:rsid w:val="2BE941B3"/>
    <w:rsid w:val="2C0F0AE3"/>
    <w:rsid w:val="2CA04EF7"/>
    <w:rsid w:val="2CE679D3"/>
    <w:rsid w:val="2D285C42"/>
    <w:rsid w:val="2D431BAB"/>
    <w:rsid w:val="2D912357"/>
    <w:rsid w:val="2DAD2843"/>
    <w:rsid w:val="2DFE7548"/>
    <w:rsid w:val="2E153A41"/>
    <w:rsid w:val="2E8C1148"/>
    <w:rsid w:val="2F14416C"/>
    <w:rsid w:val="2F427F63"/>
    <w:rsid w:val="300730B4"/>
    <w:rsid w:val="302A3A72"/>
    <w:rsid w:val="309D7C31"/>
    <w:rsid w:val="30D402CF"/>
    <w:rsid w:val="30D70A13"/>
    <w:rsid w:val="31487F29"/>
    <w:rsid w:val="32172688"/>
    <w:rsid w:val="32371979"/>
    <w:rsid w:val="325314FD"/>
    <w:rsid w:val="325635BD"/>
    <w:rsid w:val="32D538B9"/>
    <w:rsid w:val="333A4E44"/>
    <w:rsid w:val="3393064E"/>
    <w:rsid w:val="33A72EE1"/>
    <w:rsid w:val="33B23711"/>
    <w:rsid w:val="341A0591"/>
    <w:rsid w:val="343753E7"/>
    <w:rsid w:val="34C777E0"/>
    <w:rsid w:val="35AE52A0"/>
    <w:rsid w:val="36340397"/>
    <w:rsid w:val="368B110A"/>
    <w:rsid w:val="36DA14CE"/>
    <w:rsid w:val="36E04D26"/>
    <w:rsid w:val="371B130C"/>
    <w:rsid w:val="37380AD7"/>
    <w:rsid w:val="37984068"/>
    <w:rsid w:val="37EC7AB5"/>
    <w:rsid w:val="38AF1D5D"/>
    <w:rsid w:val="39734A83"/>
    <w:rsid w:val="397C651E"/>
    <w:rsid w:val="39FF5553"/>
    <w:rsid w:val="3A301D44"/>
    <w:rsid w:val="3AB26454"/>
    <w:rsid w:val="3AC5354D"/>
    <w:rsid w:val="3AD84D63"/>
    <w:rsid w:val="3B0539D8"/>
    <w:rsid w:val="3B0A6217"/>
    <w:rsid w:val="3B3203EE"/>
    <w:rsid w:val="3B3C7C4A"/>
    <w:rsid w:val="3BD86F43"/>
    <w:rsid w:val="3C0C088A"/>
    <w:rsid w:val="3C0D67DC"/>
    <w:rsid w:val="3C163AFD"/>
    <w:rsid w:val="3C2132BC"/>
    <w:rsid w:val="3C932E23"/>
    <w:rsid w:val="3CA10EE4"/>
    <w:rsid w:val="3D270D7A"/>
    <w:rsid w:val="3DBA39AF"/>
    <w:rsid w:val="3E1D2940"/>
    <w:rsid w:val="3E6C538F"/>
    <w:rsid w:val="3E807E20"/>
    <w:rsid w:val="3E8703ED"/>
    <w:rsid w:val="3EA12FDD"/>
    <w:rsid w:val="3F291796"/>
    <w:rsid w:val="3F4E5F9B"/>
    <w:rsid w:val="3F8C3CD3"/>
    <w:rsid w:val="3FC9200E"/>
    <w:rsid w:val="40063E26"/>
    <w:rsid w:val="404B1838"/>
    <w:rsid w:val="415728A4"/>
    <w:rsid w:val="41D11D28"/>
    <w:rsid w:val="42492CC4"/>
    <w:rsid w:val="431039C8"/>
    <w:rsid w:val="43624A18"/>
    <w:rsid w:val="44341F48"/>
    <w:rsid w:val="44E03CBB"/>
    <w:rsid w:val="45776574"/>
    <w:rsid w:val="458D0C01"/>
    <w:rsid w:val="45AD7E02"/>
    <w:rsid w:val="45B81626"/>
    <w:rsid w:val="46447CF3"/>
    <w:rsid w:val="46C6350F"/>
    <w:rsid w:val="47E83993"/>
    <w:rsid w:val="484839B5"/>
    <w:rsid w:val="49A30D4E"/>
    <w:rsid w:val="4B95241E"/>
    <w:rsid w:val="4BB13E76"/>
    <w:rsid w:val="4C1768ED"/>
    <w:rsid w:val="4C8150E4"/>
    <w:rsid w:val="4CC625FE"/>
    <w:rsid w:val="4CD825F7"/>
    <w:rsid w:val="4D593C3F"/>
    <w:rsid w:val="4D6953CE"/>
    <w:rsid w:val="4DD83B85"/>
    <w:rsid w:val="4E403F4D"/>
    <w:rsid w:val="4E591F00"/>
    <w:rsid w:val="4E5F79E3"/>
    <w:rsid w:val="4E643825"/>
    <w:rsid w:val="4E911ABC"/>
    <w:rsid w:val="4EE13598"/>
    <w:rsid w:val="4EF04F96"/>
    <w:rsid w:val="4FFF78D5"/>
    <w:rsid w:val="507D73ED"/>
    <w:rsid w:val="50A47C94"/>
    <w:rsid w:val="50C01403"/>
    <w:rsid w:val="518428B3"/>
    <w:rsid w:val="52804616"/>
    <w:rsid w:val="52C1740B"/>
    <w:rsid w:val="534C561F"/>
    <w:rsid w:val="53814A35"/>
    <w:rsid w:val="54041D2E"/>
    <w:rsid w:val="54AE41DC"/>
    <w:rsid w:val="54DF1FDC"/>
    <w:rsid w:val="559252B0"/>
    <w:rsid w:val="559A1F15"/>
    <w:rsid w:val="559A6184"/>
    <w:rsid w:val="56113398"/>
    <w:rsid w:val="564F2CA9"/>
    <w:rsid w:val="56897E65"/>
    <w:rsid w:val="576258F4"/>
    <w:rsid w:val="576B0921"/>
    <w:rsid w:val="57AA1168"/>
    <w:rsid w:val="58000376"/>
    <w:rsid w:val="585F0BAC"/>
    <w:rsid w:val="58D73854"/>
    <w:rsid w:val="58E21EF3"/>
    <w:rsid w:val="59363C5B"/>
    <w:rsid w:val="59EC7158"/>
    <w:rsid w:val="5A06418F"/>
    <w:rsid w:val="5A387BF2"/>
    <w:rsid w:val="5A770619"/>
    <w:rsid w:val="5A8032A2"/>
    <w:rsid w:val="5BC351BE"/>
    <w:rsid w:val="5BD41616"/>
    <w:rsid w:val="5C0836F0"/>
    <w:rsid w:val="5C866DD3"/>
    <w:rsid w:val="5D2A6A5D"/>
    <w:rsid w:val="5D2B0897"/>
    <w:rsid w:val="5D69492E"/>
    <w:rsid w:val="5D727757"/>
    <w:rsid w:val="5DB02687"/>
    <w:rsid w:val="5DDD1F0C"/>
    <w:rsid w:val="5E102D1A"/>
    <w:rsid w:val="5E1D34A2"/>
    <w:rsid w:val="5E285F9C"/>
    <w:rsid w:val="5E6303FC"/>
    <w:rsid w:val="5EB46996"/>
    <w:rsid w:val="5EC22388"/>
    <w:rsid w:val="5EE67460"/>
    <w:rsid w:val="5F470CC6"/>
    <w:rsid w:val="5FB36466"/>
    <w:rsid w:val="5FEC3607"/>
    <w:rsid w:val="6028251C"/>
    <w:rsid w:val="605C1D5C"/>
    <w:rsid w:val="60D42063"/>
    <w:rsid w:val="6264529D"/>
    <w:rsid w:val="62C85250"/>
    <w:rsid w:val="63A95002"/>
    <w:rsid w:val="640157E1"/>
    <w:rsid w:val="647A567D"/>
    <w:rsid w:val="647C1CE8"/>
    <w:rsid w:val="64974B12"/>
    <w:rsid w:val="653543F7"/>
    <w:rsid w:val="65856886"/>
    <w:rsid w:val="666741F5"/>
    <w:rsid w:val="67831B31"/>
    <w:rsid w:val="6835364C"/>
    <w:rsid w:val="68485347"/>
    <w:rsid w:val="68840DCB"/>
    <w:rsid w:val="68CD3588"/>
    <w:rsid w:val="68D80BE3"/>
    <w:rsid w:val="69065AEA"/>
    <w:rsid w:val="69621708"/>
    <w:rsid w:val="69644441"/>
    <w:rsid w:val="69C10EE5"/>
    <w:rsid w:val="69CF0E8D"/>
    <w:rsid w:val="6B323341"/>
    <w:rsid w:val="6B69765C"/>
    <w:rsid w:val="6B9636DA"/>
    <w:rsid w:val="6C4272DC"/>
    <w:rsid w:val="6C5B1EAE"/>
    <w:rsid w:val="6C9712B7"/>
    <w:rsid w:val="6CC62A5E"/>
    <w:rsid w:val="6CD7514B"/>
    <w:rsid w:val="6D535020"/>
    <w:rsid w:val="6D800A7A"/>
    <w:rsid w:val="6D9223FD"/>
    <w:rsid w:val="6DB263C6"/>
    <w:rsid w:val="6E512EF6"/>
    <w:rsid w:val="6F210B0F"/>
    <w:rsid w:val="6F3B45DC"/>
    <w:rsid w:val="6F5A2471"/>
    <w:rsid w:val="6FE376A6"/>
    <w:rsid w:val="6FFC746F"/>
    <w:rsid w:val="700F4522"/>
    <w:rsid w:val="711B5CED"/>
    <w:rsid w:val="715874E2"/>
    <w:rsid w:val="717653DA"/>
    <w:rsid w:val="717B7623"/>
    <w:rsid w:val="71DE4C04"/>
    <w:rsid w:val="72B13BDD"/>
    <w:rsid w:val="730B3150"/>
    <w:rsid w:val="73C4417B"/>
    <w:rsid w:val="73D3395C"/>
    <w:rsid w:val="73EC6EAF"/>
    <w:rsid w:val="74410BB2"/>
    <w:rsid w:val="75DF39FD"/>
    <w:rsid w:val="76F7274A"/>
    <w:rsid w:val="77116391"/>
    <w:rsid w:val="77705677"/>
    <w:rsid w:val="77871B33"/>
    <w:rsid w:val="77E44C71"/>
    <w:rsid w:val="780024C0"/>
    <w:rsid w:val="785C3F04"/>
    <w:rsid w:val="78CD12E4"/>
    <w:rsid w:val="791A4392"/>
    <w:rsid w:val="79D7684D"/>
    <w:rsid w:val="7A25093F"/>
    <w:rsid w:val="7A4F3CD9"/>
    <w:rsid w:val="7A983054"/>
    <w:rsid w:val="7B525764"/>
    <w:rsid w:val="7BF87909"/>
    <w:rsid w:val="7C270C7C"/>
    <w:rsid w:val="7C7906DC"/>
    <w:rsid w:val="7C86460B"/>
    <w:rsid w:val="7C9F7CAC"/>
    <w:rsid w:val="7CD912ED"/>
    <w:rsid w:val="7D00407D"/>
    <w:rsid w:val="7E0107F8"/>
    <w:rsid w:val="7E65734D"/>
    <w:rsid w:val="7E945DB9"/>
    <w:rsid w:val="7EC50A0D"/>
    <w:rsid w:val="7ED23C23"/>
    <w:rsid w:val="7FB83AAF"/>
    <w:rsid w:val="7FDF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MS Mincho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4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5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12">
    <w:name w:val="Default Paragraph Font"/>
    <w:link w:val="13"/>
    <w:semiHidden/>
    <w:qFormat/>
    <w:uiPriority w:val="0"/>
  </w:style>
  <w:style w:type="table" w:default="1" w:styleId="10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6">
    <w:name w:val="Plain Text"/>
    <w:basedOn w:val="1"/>
    <w:qFormat/>
    <w:uiPriority w:val="0"/>
    <w:rPr>
      <w:rFonts w:ascii="宋体" w:hAnsi="Courier New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1">
    <w:name w:val="Table Grid"/>
    <w:basedOn w:val="10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paragraph" w:customStyle="1" w:styleId="13">
    <w:name w:val=" 字元"/>
    <w:basedOn w:val="1"/>
    <w:link w:val="12"/>
    <w:qFormat/>
    <w:uiPriority w:val="0"/>
    <w:pPr>
      <w:widowControl/>
      <w:spacing w:after="160" w:line="240" w:lineRule="exact"/>
    </w:pPr>
  </w:style>
  <w:style w:type="character" w:styleId="14">
    <w:name w:val="Strong"/>
    <w:basedOn w:val="12"/>
    <w:qFormat/>
    <w:uiPriority w:val="0"/>
    <w:rPr>
      <w:b/>
    </w:rPr>
  </w:style>
  <w:style w:type="character" w:styleId="15">
    <w:name w:val="Hyperlink"/>
    <w:basedOn w:val="12"/>
    <w:qFormat/>
    <w:uiPriority w:val="0"/>
    <w:rPr>
      <w:color w:val="0000FF"/>
      <w:u w:val="single"/>
    </w:rPr>
  </w:style>
  <w:style w:type="paragraph" w:customStyle="1" w:styleId="16">
    <w:name w:val="List Paragraph"/>
    <w:basedOn w:val="1"/>
    <w:next w:val="1"/>
    <w:qFormat/>
    <w:uiPriority w:val="34"/>
    <w:pPr>
      <w:ind w:firstLine="420" w:firstLineChars="200"/>
    </w:pPr>
  </w:style>
  <w:style w:type="paragraph" w:customStyle="1" w:styleId="17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8">
    <w:name w:val="m"/>
    <w:basedOn w:val="12"/>
    <w:qFormat/>
    <w:uiPriority w:val="0"/>
  </w:style>
  <w:style w:type="character" w:customStyle="1" w:styleId="19">
    <w:name w:val="lrzxr"/>
    <w:basedOn w:val="12"/>
    <w:qFormat/>
    <w:uiPriority w:val="0"/>
  </w:style>
  <w:style w:type="character" w:customStyle="1" w:styleId="20">
    <w:name w:val="w8qarf"/>
    <w:basedOn w:val="12"/>
    <w:qFormat/>
    <w:uiPriority w:val="0"/>
  </w:style>
  <w:style w:type="paragraph" w:customStyle="1" w:styleId="21">
    <w:name w:val="Body text|2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  <w:style w:type="paragraph" w:customStyle="1" w:styleId="22">
    <w:name w:val="Heading #2|1"/>
    <w:basedOn w:val="1"/>
    <w:qFormat/>
    <w:uiPriority w:val="0"/>
    <w:pPr>
      <w:widowControl w:val="0"/>
      <w:shd w:val="clear" w:color="auto" w:fill="auto"/>
      <w:spacing w:line="638" w:lineRule="exact"/>
      <w:outlineLvl w:val="1"/>
    </w:pPr>
    <w:rPr>
      <w:u w:val="none"/>
      <w:shd w:val="clear" w:color="auto" w:fill="auto"/>
      <w:lang w:val="zh-TW" w:eastAsia="zh-TW" w:bidi="zh-TW"/>
    </w:rPr>
  </w:style>
  <w:style w:type="paragraph" w:customStyle="1" w:styleId="23">
    <w:name w:val="Body text|1"/>
    <w:basedOn w:val="1"/>
    <w:qFormat/>
    <w:uiPriority w:val="0"/>
    <w:pPr>
      <w:widowControl w:val="0"/>
      <w:shd w:val="clear" w:color="auto" w:fill="auto"/>
      <w:spacing w:line="480" w:lineRule="auto"/>
    </w:pPr>
    <w:rPr>
      <w:rFonts w:ascii="宋体" w:hAnsi="宋体" w:eastAsia="宋体" w:cs="宋体"/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24">
    <w:name w:val="s0"/>
    <w:qFormat/>
    <w:uiPriority w:val="0"/>
    <w:pPr>
      <w:widowControl w:val="0"/>
      <w:autoSpaceDE w:val="0"/>
      <w:autoSpaceDN w:val="0"/>
      <w:adjustRightInd w:val="0"/>
    </w:pPr>
    <w:rPr>
      <w:rFonts w:ascii="Batang" w:hAnsi="Times New Roman" w:eastAsia="Batang" w:cs="Batang"/>
      <w:sz w:val="24"/>
      <w:szCs w:val="24"/>
      <w:lang w:val="en-US" w:eastAsia="zh-CN" w:bidi="ar-SA"/>
    </w:rPr>
  </w:style>
  <w:style w:type="paragraph" w:customStyle="1" w:styleId="25">
    <w:name w:val="列出段落1"/>
    <w:basedOn w:val="1"/>
    <w:next w:val="1"/>
    <w:qFormat/>
    <w:uiPriority w:val="0"/>
    <w:pPr>
      <w:ind w:firstLine="420" w:firstLineChars="200"/>
    </w:pPr>
    <w:rPr>
      <w:rFonts w:ascii="等线" w:hAnsi="等线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11121</Words>
  <Characters>13689</Characters>
  <Lines>1</Lines>
  <Paragraphs>1</Paragraphs>
  <TotalTime>19</TotalTime>
  <ScaleCrop>false</ScaleCrop>
  <LinksUpToDate>false</LinksUpToDate>
  <CharactersWithSpaces>14300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2018-11-11T22:40:00Z</dcterms:created>
  <dc:creator>莫小旧</dc:creator>
  <cp:lastModifiedBy>静静得动</cp:lastModifiedBy>
  <cp:lastPrinted>2021-03-12T08:20:00Z</cp:lastPrinted>
  <dcterms:modified xsi:type="dcterms:W3CDTF">2021-03-13T02:39:46Z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